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FE2596" w14:textId="77777777" w:rsidR="006002B4" w:rsidRDefault="00E804E9" w:rsidP="00B74D7E">
      <w:pPr>
        <w:pStyle w:val="NoSpacing"/>
      </w:pPr>
      <w:r>
        <w:tab/>
      </w:r>
      <w:r>
        <w:tab/>
      </w:r>
      <w:r>
        <w:tab/>
      </w:r>
      <w:r>
        <w:tab/>
      </w:r>
      <w:r>
        <w:tab/>
      </w:r>
      <w:r>
        <w:tab/>
      </w:r>
      <w:r>
        <w:tab/>
      </w:r>
      <w:r>
        <w:tab/>
      </w:r>
      <w:r>
        <w:tab/>
      </w:r>
      <w:r>
        <w:tab/>
      </w:r>
      <w:r w:rsidR="00CA58F2">
        <w:t xml:space="preserve"> </w:t>
      </w:r>
    </w:p>
    <w:p w14:paraId="72F4C7BA" w14:textId="77777777" w:rsidR="002860E6" w:rsidRDefault="002860E6" w:rsidP="00C47C08">
      <w:pPr>
        <w:pStyle w:val="Heading1"/>
        <w:rPr>
          <w:rStyle w:val="normaltextrun"/>
        </w:rPr>
      </w:pPr>
      <w:r>
        <w:rPr>
          <w:rStyle w:val="normaltextrun"/>
        </w:rPr>
        <w:t>Introduction</w:t>
      </w:r>
    </w:p>
    <w:p w14:paraId="7E466570" w14:textId="2E4FC653" w:rsidR="00850C75" w:rsidRDefault="00A46E49" w:rsidP="002D49F8">
      <w:r w:rsidRPr="00A46E49">
        <w:t>I am a</w:t>
      </w:r>
      <w:r w:rsidR="00431E23">
        <w:t xml:space="preserve"> Plant maintenance </w:t>
      </w:r>
      <w:r w:rsidR="009F69FB">
        <w:t>advisor</w:t>
      </w:r>
      <w:proofErr w:type="gramStart"/>
      <w:r w:rsidR="009F69FB">
        <w:t xml:space="preserve">. </w:t>
      </w:r>
      <w:r w:rsidR="00850C75">
        <w:t xml:space="preserve"> </w:t>
      </w:r>
      <w:proofErr w:type="gramEnd"/>
      <w:r w:rsidR="00850C75">
        <w:t xml:space="preserve">I have year of experience in computerized </w:t>
      </w:r>
      <w:r w:rsidR="004C63E6">
        <w:t>management</w:t>
      </w:r>
      <w:r w:rsidR="00850C75">
        <w:t>, proc</w:t>
      </w:r>
      <w:r w:rsidR="0051162E">
        <w:t xml:space="preserve">edure </w:t>
      </w:r>
      <w:r w:rsidR="008B7BF8">
        <w:t>with the goal of simplifying day to day business tasks</w:t>
      </w:r>
      <w:proofErr w:type="gramStart"/>
      <w:r w:rsidR="008B7BF8">
        <w:t xml:space="preserve">.  </w:t>
      </w:r>
      <w:proofErr w:type="gramEnd"/>
      <w:r w:rsidR="008B7BF8">
        <w:t xml:space="preserve"> </w:t>
      </w:r>
      <w:r w:rsidR="005F29CC">
        <w:t xml:space="preserve">The following is an </w:t>
      </w:r>
      <w:r w:rsidR="005A310C">
        <w:t>overview</w:t>
      </w:r>
      <w:r w:rsidR="001F6D3A">
        <w:t xml:space="preserve"> of the simple critical tasks of a </w:t>
      </w:r>
    </w:p>
    <w:p w14:paraId="339F1B6A" w14:textId="402653DB" w:rsidR="009072D5" w:rsidRDefault="00A46E49" w:rsidP="002D49F8">
      <w:r w:rsidRPr="00A46E49">
        <w:t xml:space="preserve">I need advice on Physical Bar code scanning related to the input of parts used on specific work </w:t>
      </w:r>
      <w:r w:rsidR="005A310C" w:rsidRPr="00A46E49">
        <w:t>orders.</w:t>
      </w:r>
    </w:p>
    <w:p w14:paraId="79EB7A43" w14:textId="77777777" w:rsidR="002860E6" w:rsidRDefault="002860E6" w:rsidP="002860E6"/>
    <w:p w14:paraId="73565BD4" w14:textId="65867E13" w:rsidR="006F67A9" w:rsidRDefault="00A46E49" w:rsidP="006F67A9">
      <w:r w:rsidRPr="00A46E49">
        <w:t xml:space="preserve">I am working on procedures for a MaintainX customer. </w:t>
      </w:r>
      <w:r w:rsidR="005A310C" w:rsidRPr="00A46E49">
        <w:t>specifically,</w:t>
      </w:r>
      <w:r w:rsidRPr="00A46E49">
        <w:t xml:space="preserve"> I am working </w:t>
      </w:r>
      <w:r w:rsidR="005A310C" w:rsidRPr="00A46E49">
        <w:t>on physically</w:t>
      </w:r>
      <w:r w:rsidRPr="00A46E49">
        <w:t xml:space="preserve"> tagging PARTS and the specific (short) procedure of scanning a parts bin and entering the QTY used on </w:t>
      </w:r>
      <w:r w:rsidR="005A310C" w:rsidRPr="00A46E49">
        <w:t>WO.</w:t>
      </w:r>
    </w:p>
    <w:p w14:paraId="1F992478" w14:textId="0D236B96" w:rsidR="00D77A06" w:rsidRDefault="00143A65" w:rsidP="00753F6B">
      <w:pPr>
        <w:pStyle w:val="Heading1"/>
      </w:pPr>
      <w:r>
        <w:t xml:space="preserve">Context </w:t>
      </w:r>
      <w:r w:rsidR="008B4BA4">
        <w:t>–</w:t>
      </w:r>
      <w:r>
        <w:t xml:space="preserve"> </w:t>
      </w:r>
      <w:r w:rsidR="0014461E">
        <w:t>CMM</w:t>
      </w:r>
      <w:r w:rsidR="008B4BA4">
        <w:t>S</w:t>
      </w:r>
      <w:r w:rsidR="00875E6A">
        <w:t xml:space="preserve"> Computerize</w:t>
      </w:r>
      <w:r w:rsidR="001636B8">
        <w:t>d Maintenance Management System</w:t>
      </w:r>
    </w:p>
    <w:p w14:paraId="2FABD4AA" w14:textId="1D95AE93" w:rsidR="008B4BA4" w:rsidRDefault="00642B1E" w:rsidP="008B4BA4">
      <w:r>
        <w:t>T</w:t>
      </w:r>
      <w:r w:rsidR="008B4BA4">
        <w:t>he three main reasons for a computerized maintenance management system (CMMS) are</w:t>
      </w:r>
      <w:r w:rsidR="0017586A">
        <w:t>: K</w:t>
      </w:r>
      <w:r w:rsidR="008B4BA4">
        <w:t>eep the plant running efficiently</w:t>
      </w:r>
      <w:r w:rsidR="00404980">
        <w:t xml:space="preserve"> </w:t>
      </w:r>
      <w:r w:rsidR="00FE722B">
        <w:t>(</w:t>
      </w:r>
      <w:r w:rsidR="00404980">
        <w:t xml:space="preserve">so </w:t>
      </w:r>
      <w:r w:rsidR="00FE722B">
        <w:t xml:space="preserve">the plant </w:t>
      </w:r>
      <w:r w:rsidR="00404980">
        <w:t xml:space="preserve">can produce </w:t>
      </w:r>
      <w:r w:rsidR="004C63E6">
        <w:t>revenue. And</w:t>
      </w:r>
      <w:r w:rsidR="00FE722B">
        <w:t xml:space="preserve"> profit)</w:t>
      </w:r>
      <w:proofErr w:type="gramStart"/>
      <w:r w:rsidR="00FE722B">
        <w:t xml:space="preserve">. </w:t>
      </w:r>
      <w:r w:rsidR="00E97342">
        <w:t xml:space="preserve"> </w:t>
      </w:r>
      <w:proofErr w:type="gramEnd"/>
      <w:r w:rsidR="00A44B11">
        <w:t>H</w:t>
      </w:r>
      <w:r w:rsidR="00EF254F">
        <w:t xml:space="preserve">ave the correct </w:t>
      </w:r>
      <w:r w:rsidR="008B4BA4">
        <w:t>parts</w:t>
      </w:r>
      <w:r w:rsidR="00C71D01">
        <w:t xml:space="preserve"> available for a jo</w:t>
      </w:r>
      <w:r w:rsidR="007B080B">
        <w:t>b</w:t>
      </w:r>
      <w:r w:rsidR="00FB581A">
        <w:t xml:space="preserve"> (work order)</w:t>
      </w:r>
      <w:r w:rsidR="00A44B11">
        <w:t>. R</w:t>
      </w:r>
      <w:r w:rsidR="007B080B">
        <w:t xml:space="preserve">educe the time </w:t>
      </w:r>
      <w:r w:rsidR="00A44B11">
        <w:t xml:space="preserve">(related cost) </w:t>
      </w:r>
      <w:r w:rsidR="008B4BA4">
        <w:t xml:space="preserve">it takes to </w:t>
      </w:r>
      <w:r w:rsidR="007B080B">
        <w:t xml:space="preserve">complete </w:t>
      </w:r>
      <w:r w:rsidR="00D77A06">
        <w:t>the</w:t>
      </w:r>
      <w:r w:rsidR="008B4BA4">
        <w:t xml:space="preserve"> </w:t>
      </w:r>
      <w:r w:rsidR="007B080B">
        <w:t>repair</w:t>
      </w:r>
      <w:r w:rsidR="008B4BA4">
        <w:t xml:space="preserve"> </w:t>
      </w:r>
      <w:r w:rsidR="00D77A06">
        <w:t>or planned maintenance.</w:t>
      </w:r>
      <w:r w:rsidR="008B4BA4">
        <w:t xml:space="preserve"> </w:t>
      </w:r>
      <w:r w:rsidR="00DC1CDC">
        <w:t xml:space="preserve">An </w:t>
      </w:r>
      <w:r w:rsidR="000D5B76">
        <w:t xml:space="preserve">efficient and simple system </w:t>
      </w:r>
      <w:r>
        <w:t xml:space="preserve">should immediately </w:t>
      </w:r>
      <w:r w:rsidR="000D5B76">
        <w:t xml:space="preserve">reduce maintenance costs. </w:t>
      </w:r>
    </w:p>
    <w:p w14:paraId="2321BF6E" w14:textId="77777777" w:rsidR="00D7321F" w:rsidRDefault="008A5339" w:rsidP="008B4BA4">
      <w:r>
        <w:t>T</w:t>
      </w:r>
      <w:r w:rsidR="008B4BA4">
        <w:t>he secondary</w:t>
      </w:r>
      <w:r w:rsidR="00721E6C">
        <w:t xml:space="preserve"> </w:t>
      </w:r>
      <w:r w:rsidR="00F30D71">
        <w:t>(long</w:t>
      </w:r>
      <w:r w:rsidR="006E6E20">
        <w:t>er term</w:t>
      </w:r>
      <w:r w:rsidR="00D77A06">
        <w:t>)</w:t>
      </w:r>
      <w:r w:rsidR="008B4BA4">
        <w:t xml:space="preserve"> purpose is to get an idea of what it costs to maintain the equipment. </w:t>
      </w:r>
      <w:r w:rsidR="006204F3">
        <w:t xml:space="preserve">Track assets, </w:t>
      </w:r>
      <w:proofErr w:type="gramStart"/>
      <w:r w:rsidR="006204F3">
        <w:t>parts</w:t>
      </w:r>
      <w:proofErr w:type="gramEnd"/>
      <w:r w:rsidR="006204F3">
        <w:t xml:space="preserve"> and labour costs</w:t>
      </w:r>
      <w:proofErr w:type="gramStart"/>
      <w:r w:rsidR="006204F3">
        <w:t xml:space="preserve">.  </w:t>
      </w:r>
      <w:proofErr w:type="gramEnd"/>
    </w:p>
    <w:p w14:paraId="05F4C04B" w14:textId="1256FF0B" w:rsidR="00F62136" w:rsidRDefault="00D7321F" w:rsidP="008B4BA4">
      <w:r>
        <w:t xml:space="preserve">It </w:t>
      </w:r>
      <w:r w:rsidR="00F77D3F">
        <w:t>should</w:t>
      </w:r>
      <w:r>
        <w:t xml:space="preserve"> not </w:t>
      </w:r>
      <w:r w:rsidR="00DB1A89">
        <w:t xml:space="preserve">be </w:t>
      </w:r>
      <w:r>
        <w:t>difficult to set up a CMMS</w:t>
      </w:r>
      <w:r w:rsidR="000200E5">
        <w:t xml:space="preserve">! </w:t>
      </w:r>
      <w:r w:rsidR="008B4BA4">
        <w:t xml:space="preserve">A good system </w:t>
      </w:r>
      <w:r w:rsidR="000200E5">
        <w:t xml:space="preserve">should </w:t>
      </w:r>
      <w:r w:rsidR="008B4BA4">
        <w:t xml:space="preserve">start to affect the </w:t>
      </w:r>
      <w:r w:rsidR="0037507F">
        <w:t xml:space="preserve">overall </w:t>
      </w:r>
      <w:r w:rsidR="008B4BA4">
        <w:t>operation within days</w:t>
      </w:r>
      <w:r w:rsidR="00211A1C">
        <w:t xml:space="preserve">! </w:t>
      </w:r>
      <w:r w:rsidR="008B4BA4">
        <w:t xml:space="preserve">If you </w:t>
      </w:r>
      <w:proofErr w:type="gramStart"/>
      <w:r w:rsidR="008B4BA4">
        <w:t>can't</w:t>
      </w:r>
      <w:proofErr w:type="gramEnd"/>
      <w:r w:rsidR="008B4BA4">
        <w:t xml:space="preserve"> set </w:t>
      </w:r>
      <w:r w:rsidR="00081311">
        <w:t>the CMMS</w:t>
      </w:r>
      <w:r w:rsidR="008B4BA4">
        <w:t xml:space="preserve"> up quickly and improve it as you go, </w:t>
      </w:r>
      <w:r w:rsidR="00A629B5">
        <w:t xml:space="preserve">you will lose the </w:t>
      </w:r>
      <w:r w:rsidR="00803ABE">
        <w:t>“</w:t>
      </w:r>
      <w:r w:rsidR="009A6E5E">
        <w:t>goodwill</w:t>
      </w:r>
      <w:r w:rsidR="00BC2C97">
        <w:t xml:space="preserve"> and momentum” of the staff</w:t>
      </w:r>
      <w:r w:rsidR="00484F75">
        <w:t xml:space="preserve">, your ROI </w:t>
      </w:r>
      <w:r w:rsidR="001E17BC">
        <w:t xml:space="preserve">will </w:t>
      </w:r>
      <w:r w:rsidR="00FC2121">
        <w:t>be red</w:t>
      </w:r>
      <w:r w:rsidR="00DD0487">
        <w:t>uced</w:t>
      </w:r>
      <w:r w:rsidR="008458D2">
        <w:t>,</w:t>
      </w:r>
      <w:r w:rsidR="00DD0487">
        <w:t xml:space="preserve"> </w:t>
      </w:r>
      <w:r w:rsidR="005C5798">
        <w:t>and yo</w:t>
      </w:r>
      <w:r w:rsidR="00211A1C">
        <w:t xml:space="preserve">ur operation </w:t>
      </w:r>
      <w:r w:rsidR="007A0F5F">
        <w:t>may end</w:t>
      </w:r>
      <w:r w:rsidR="005C5798">
        <w:t xml:space="preserve"> up with an expensive </w:t>
      </w:r>
      <w:r w:rsidR="00350786">
        <w:t>“toy”</w:t>
      </w:r>
      <w:r w:rsidR="007A0F5F">
        <w:t>!</w:t>
      </w:r>
    </w:p>
    <w:p w14:paraId="1A6B4150" w14:textId="01F70124" w:rsidR="008B4BA4" w:rsidRDefault="009F4D0B" w:rsidP="008B4BA4">
      <w:r>
        <w:t xml:space="preserve"> </w:t>
      </w:r>
    </w:p>
    <w:p w14:paraId="5FED5D47" w14:textId="77777777" w:rsidR="00350786" w:rsidRDefault="00350786" w:rsidP="008B4BA4"/>
    <w:p w14:paraId="0BE4DC5B" w14:textId="4B21127A" w:rsidR="008B4BA4" w:rsidRDefault="00081311" w:rsidP="008B4BA4">
      <w:r>
        <w:t xml:space="preserve">PlaThe tricky part is the setup period. </w:t>
      </w:r>
      <w:r w:rsidR="008B4BA4">
        <w:t xml:space="preserve">The big issue is getting data into the system, which is </w:t>
      </w:r>
      <w:r w:rsidR="0094730A">
        <w:t>your</w:t>
      </w:r>
      <w:r w:rsidR="008B4BA4">
        <w:t xml:space="preserve"> parts. Labeling the parts is the fun part of the setup.</w:t>
      </w:r>
    </w:p>
    <w:p w14:paraId="4F9E7BE7" w14:textId="77777777" w:rsidR="008B4BA4" w:rsidRDefault="008B4BA4" w:rsidP="008B4BA4">
      <w:r>
        <w:t xml:space="preserve">The fastest way to input data accurately is using barcodes. You scan the product with a barcode; that identifies the part. You enter the quantity of parts on the shelf, hit return, and move to the next part. </w:t>
      </w:r>
      <w:proofErr w:type="gramStart"/>
      <w:r>
        <w:t>That's</w:t>
      </w:r>
      <w:proofErr w:type="gramEnd"/>
      <w:r>
        <w:t xml:space="preserve"> how you scan parts into the system.</w:t>
      </w:r>
    </w:p>
    <w:p w14:paraId="52D3952E" w14:textId="77777777" w:rsidR="008B4BA4" w:rsidRDefault="008B4BA4" w:rsidP="008B4BA4">
      <w:r>
        <w:t>To remove parts from the system for use, you do the opposite. You open a work order, scan the barcode, enter the quantity of parts used to repair a component (or asset), and then go and fix the system.</w:t>
      </w:r>
    </w:p>
    <w:p w14:paraId="4735BACF" w14:textId="77777777" w:rsidR="008B4BA4" w:rsidRDefault="008B4BA4" w:rsidP="008B4BA4">
      <w:r>
        <w:lastRenderedPageBreak/>
        <w:t xml:space="preserve">You should be able to adjust the final parts you used and then upload that to the reporting system. The job is done, and you move on to the next job. </w:t>
      </w:r>
      <w:proofErr w:type="gramStart"/>
      <w:r>
        <w:t>That's</w:t>
      </w:r>
      <w:proofErr w:type="gramEnd"/>
      <w:r>
        <w:t xml:space="preserve"> the reality of a day-to-day system.</w:t>
      </w:r>
    </w:p>
    <w:p w14:paraId="734C73BC" w14:textId="77777777" w:rsidR="008B4BA4" w:rsidRDefault="008B4BA4" w:rsidP="008B4BA4"/>
    <w:p w14:paraId="5700D9A6" w14:textId="77777777" w:rsidR="008B4BA4" w:rsidRDefault="008B4BA4" w:rsidP="008B4BA4">
      <w:proofErr w:type="gramStart"/>
      <w:r>
        <w:t>What's</w:t>
      </w:r>
      <w:proofErr w:type="gramEnd"/>
      <w:r>
        <w:t xml:space="preserve"> more important is how to do this work in a rough and tumble environment, where </w:t>
      </w:r>
      <w:proofErr w:type="gramStart"/>
      <w:r>
        <w:t>some</w:t>
      </w:r>
      <w:proofErr w:type="gramEnd"/>
      <w:r>
        <w:t xml:space="preserve"> staff may not be willing or equipped to enter data. You get people with dirty gloves and hands, and </w:t>
      </w:r>
      <w:proofErr w:type="gramStart"/>
      <w:r>
        <w:t>that's</w:t>
      </w:r>
      <w:proofErr w:type="gramEnd"/>
      <w:r>
        <w:t xml:space="preserve"> always a challenge.</w:t>
      </w:r>
    </w:p>
    <w:p w14:paraId="56AA93F0" w14:textId="77777777" w:rsidR="008B4BA4" w:rsidRDefault="008B4BA4" w:rsidP="008B4BA4"/>
    <w:p w14:paraId="68FA47D6" w14:textId="77777777" w:rsidR="008B4BA4" w:rsidRDefault="008B4BA4" w:rsidP="008B4BA4">
      <w:r>
        <w:t xml:space="preserve">The easiest way is to create labels affixed to the product with a barcode, which a professional crew can attach. Then, </w:t>
      </w:r>
      <w:proofErr w:type="gramStart"/>
      <w:r>
        <w:t>it's</w:t>
      </w:r>
      <w:proofErr w:type="gramEnd"/>
      <w:r>
        <w:t xml:space="preserve"> up to the technicians to scan it.</w:t>
      </w:r>
    </w:p>
    <w:p w14:paraId="64A2BAED" w14:textId="77777777" w:rsidR="008B4BA4" w:rsidRDefault="008B4BA4" w:rsidP="008B4BA4"/>
    <w:p w14:paraId="51E9FC4D" w14:textId="77777777" w:rsidR="008B4BA4" w:rsidRDefault="008B4BA4" w:rsidP="008B4BA4">
      <w:r>
        <w:t xml:space="preserve">Technicians need scanners, which are expensive. If you have </w:t>
      </w:r>
      <w:proofErr w:type="gramStart"/>
      <w:r>
        <w:t>20</w:t>
      </w:r>
      <w:proofErr w:type="gramEnd"/>
      <w:r>
        <w:t xml:space="preserve"> technicians and only four scanners, </w:t>
      </w:r>
      <w:proofErr w:type="gramStart"/>
      <w:r>
        <w:t>you'll</w:t>
      </w:r>
      <w:proofErr w:type="gramEnd"/>
      <w:r>
        <w:t xml:space="preserve"> always face a situation where a technician </w:t>
      </w:r>
      <w:proofErr w:type="gramStart"/>
      <w:r>
        <w:t>doesn't</w:t>
      </w:r>
      <w:proofErr w:type="gramEnd"/>
      <w:r>
        <w:t xml:space="preserve"> have a scanner. They might fix the component and skip data tracking.</w:t>
      </w:r>
    </w:p>
    <w:p w14:paraId="1880E686" w14:textId="77777777" w:rsidR="008B4BA4" w:rsidRDefault="008B4BA4" w:rsidP="008B4BA4"/>
    <w:p w14:paraId="24186046" w14:textId="77777777" w:rsidR="008B4BA4" w:rsidRDefault="008B4BA4" w:rsidP="008B4BA4">
      <w:r>
        <w:t>The easiest way is to use the technician's smartphone. While they may complain about the cost, most have smartphones. Most maintenance systems now use apps on smartphones to assign jobs, which is very efficient.</w:t>
      </w:r>
    </w:p>
    <w:p w14:paraId="56321CBE" w14:textId="77777777" w:rsidR="008B4BA4" w:rsidRDefault="008B4BA4" w:rsidP="008B4BA4"/>
    <w:p w14:paraId="5B859185" w14:textId="77777777" w:rsidR="008B4BA4" w:rsidRDefault="008B4BA4" w:rsidP="008B4BA4">
      <w:r>
        <w:t xml:space="preserve">So, </w:t>
      </w:r>
      <w:proofErr w:type="gramStart"/>
      <w:r>
        <w:t>you've</w:t>
      </w:r>
      <w:proofErr w:type="gramEnd"/>
      <w:r>
        <w:t xml:space="preserve"> got the product labeled. Another important aspect of a maintenance system is it must read multiple types of barcodes. For example, shelves with barcodes for fasteners already.</w:t>
      </w:r>
    </w:p>
    <w:p w14:paraId="2E2C75C2" w14:textId="77777777" w:rsidR="008B4BA4" w:rsidRDefault="008B4BA4" w:rsidP="008B4BA4"/>
    <w:p w14:paraId="7AAE502A" w14:textId="77777777" w:rsidR="008B4BA4" w:rsidRDefault="008B4BA4" w:rsidP="008B4BA4">
      <w:proofErr w:type="gramStart"/>
      <w:r>
        <w:t>Don't</w:t>
      </w:r>
      <w:proofErr w:type="gramEnd"/>
      <w:r>
        <w:t xml:space="preserve"> </w:t>
      </w:r>
      <w:proofErr w:type="gramStart"/>
      <w:r>
        <w:t>reinvent the wheel</w:t>
      </w:r>
      <w:proofErr w:type="gramEnd"/>
      <w:r>
        <w:t xml:space="preserve"> by putting a barcode over a barcode. If a product has a barcode, use it. Focus on items without barcodes, like heavy iron items, which are hard to barcode. Tag them with a zap strap and estimate the quantity, like feet of hose. Even if </w:t>
      </w:r>
      <w:proofErr w:type="gramStart"/>
      <w:r>
        <w:t>it's</w:t>
      </w:r>
      <w:proofErr w:type="gramEnd"/>
      <w:r>
        <w:t xml:space="preserve"> 10 1/2 feet, they enter 10 or 11.</w:t>
      </w:r>
    </w:p>
    <w:p w14:paraId="0C466069" w14:textId="77777777" w:rsidR="008B4BA4" w:rsidRDefault="008B4BA4" w:rsidP="008B4BA4"/>
    <w:p w14:paraId="02ED4715" w14:textId="77777777" w:rsidR="008B4BA4" w:rsidRDefault="008B4BA4" w:rsidP="008B4BA4">
      <w:proofErr w:type="gramStart"/>
      <w:r>
        <w:t>You're</w:t>
      </w:r>
      <w:proofErr w:type="gramEnd"/>
      <w:r>
        <w:t xml:space="preserve"> not focusing on each specific item; you want to know </w:t>
      </w:r>
      <w:proofErr w:type="gramStart"/>
      <w:r>
        <w:t>what's</w:t>
      </w:r>
      <w:proofErr w:type="gramEnd"/>
      <w:r>
        <w:t xml:space="preserve"> being used to purchase items better. If </w:t>
      </w:r>
      <w:proofErr w:type="gramStart"/>
      <w:r>
        <w:t>you're</w:t>
      </w:r>
      <w:proofErr w:type="gramEnd"/>
      <w:r>
        <w:t xml:space="preserve"> using 1,000 feet of wire every two months, consider buying in bulk to save money.</w:t>
      </w:r>
    </w:p>
    <w:p w14:paraId="63CCA72D" w14:textId="77777777" w:rsidR="008B4BA4" w:rsidRDefault="008B4BA4" w:rsidP="008B4BA4"/>
    <w:p w14:paraId="3D364C2E" w14:textId="77777777" w:rsidR="008B4BA4" w:rsidRDefault="008B4BA4" w:rsidP="008B4BA4">
      <w:r>
        <w:lastRenderedPageBreak/>
        <w:t xml:space="preserve">Specific components, like a pump, gearbox, or fan, will have their own part number. </w:t>
      </w:r>
      <w:proofErr w:type="gramStart"/>
      <w:r>
        <w:t>That's</w:t>
      </w:r>
      <w:proofErr w:type="gramEnd"/>
      <w:r>
        <w:t xml:space="preserve"> the gist of maintenance systems and software.</w:t>
      </w:r>
    </w:p>
    <w:p w14:paraId="67156197" w14:textId="77777777" w:rsidR="008B4BA4" w:rsidRDefault="008B4BA4" w:rsidP="008B4BA4"/>
    <w:p w14:paraId="5D1593EC" w14:textId="77777777" w:rsidR="00C851D3" w:rsidRDefault="00C851D3" w:rsidP="00A46E49">
      <w:pPr>
        <w:pStyle w:val="Heading1"/>
      </w:pPr>
    </w:p>
    <w:p w14:paraId="138CA004" w14:textId="0777504B" w:rsidR="00D77B47" w:rsidRDefault="009C3B5F" w:rsidP="00925774">
      <w:pPr>
        <w:pStyle w:val="Heading1"/>
      </w:pPr>
      <w:r>
        <w:t xml:space="preserve">CMMS </w:t>
      </w:r>
      <w:r w:rsidR="00B9697C">
        <w:t xml:space="preserve">PARTS LABELLING </w:t>
      </w:r>
      <w:r w:rsidR="003F2566">
        <w:t>(SCANNABLE BAR CODES)</w:t>
      </w:r>
    </w:p>
    <w:p w14:paraId="39E5555F" w14:textId="77777777" w:rsidR="009B189E" w:rsidRPr="00925774" w:rsidRDefault="00D77B47" w:rsidP="00993C61">
      <w:pPr>
        <w:jc w:val="center"/>
        <w:rPr>
          <w:b/>
          <w:bCs/>
        </w:rPr>
      </w:pPr>
      <w:r w:rsidRPr="00925774">
        <w:rPr>
          <w:b/>
          <w:bCs/>
          <w:i/>
          <w:iCs/>
          <w:color w:val="FF0000"/>
        </w:rPr>
        <w:t xml:space="preserve">Why </w:t>
      </w:r>
      <w:proofErr w:type="gramStart"/>
      <w:r w:rsidRPr="00925774">
        <w:rPr>
          <w:b/>
          <w:bCs/>
          <w:i/>
          <w:iCs/>
          <w:color w:val="FF0000"/>
        </w:rPr>
        <w:t>reinvent the wheel</w:t>
      </w:r>
      <w:proofErr w:type="gramEnd"/>
      <w:r w:rsidRPr="00925774">
        <w:rPr>
          <w:b/>
          <w:bCs/>
          <w:i/>
          <w:iCs/>
          <w:color w:val="FF0000"/>
        </w:rPr>
        <w:t>? If a barcode exists on a PART</w:t>
      </w:r>
      <w:r w:rsidR="00811294" w:rsidRPr="00925774">
        <w:rPr>
          <w:b/>
          <w:bCs/>
          <w:i/>
          <w:iCs/>
          <w:color w:val="FF0000"/>
        </w:rPr>
        <w:t>’s packaging</w:t>
      </w:r>
      <w:r w:rsidRPr="00925774">
        <w:rPr>
          <w:b/>
          <w:bCs/>
          <w:i/>
          <w:iCs/>
          <w:color w:val="FF0000"/>
        </w:rPr>
        <w:t>, use it!</w:t>
      </w:r>
      <w:r w:rsidR="009B189E" w:rsidRPr="00925774">
        <w:rPr>
          <w:b/>
          <w:bCs/>
        </w:rPr>
        <w:t xml:space="preserve"> </w:t>
      </w:r>
    </w:p>
    <w:p w14:paraId="0ABF439D" w14:textId="1FA245AD" w:rsidR="003F2566" w:rsidRDefault="009B189E" w:rsidP="00993C61">
      <w:pPr>
        <w:jc w:val="center"/>
        <w:rPr>
          <w:b/>
          <w:bCs/>
          <w:i/>
          <w:iCs/>
          <w:color w:val="FF0000"/>
        </w:rPr>
      </w:pPr>
      <w:r w:rsidRPr="00925774">
        <w:rPr>
          <w:b/>
          <w:bCs/>
          <w:i/>
          <w:iCs/>
          <w:color w:val="FF0000"/>
        </w:rPr>
        <w:t xml:space="preserve">A scanner IS an input device only. It operates exactly as spoken or typed keyboard input </w:t>
      </w:r>
      <w:r w:rsidR="00925774" w:rsidRPr="00925774">
        <w:rPr>
          <w:b/>
          <w:bCs/>
          <w:i/>
          <w:iCs/>
          <w:color w:val="FF0000"/>
        </w:rPr>
        <w:t>into</w:t>
      </w:r>
      <w:r w:rsidRPr="00925774">
        <w:rPr>
          <w:b/>
          <w:bCs/>
          <w:i/>
          <w:iCs/>
          <w:color w:val="FF0000"/>
        </w:rPr>
        <w:t xml:space="preserve"> a</w:t>
      </w:r>
      <w:r w:rsidR="00925774" w:rsidRPr="00925774">
        <w:rPr>
          <w:b/>
          <w:bCs/>
          <w:i/>
          <w:iCs/>
          <w:color w:val="FF0000"/>
        </w:rPr>
        <w:t>n entry field.</w:t>
      </w:r>
    </w:p>
    <w:p w14:paraId="6DD8A3DD" w14:textId="034CBF00" w:rsidR="000A6288" w:rsidRDefault="00A10AF7" w:rsidP="003F2566">
      <w:r w:rsidRPr="00531ADA">
        <w:rPr>
          <w:b/>
          <w:bCs/>
        </w:rPr>
        <w:t>Effi</w:t>
      </w:r>
      <w:r w:rsidR="002E7267" w:rsidRPr="00531ADA">
        <w:rPr>
          <w:b/>
          <w:bCs/>
        </w:rPr>
        <w:t>ci</w:t>
      </w:r>
      <w:r w:rsidR="00547A66" w:rsidRPr="00531ADA">
        <w:rPr>
          <w:b/>
          <w:bCs/>
        </w:rPr>
        <w:t>ency is accuracy!</w:t>
      </w:r>
      <w:r w:rsidR="00547A66">
        <w:t xml:space="preserve"> </w:t>
      </w:r>
      <w:r w:rsidR="00E35951">
        <w:t xml:space="preserve">Scannable </w:t>
      </w:r>
      <w:r w:rsidR="00DA0A9E">
        <w:t xml:space="preserve">part numbers </w:t>
      </w:r>
      <w:r w:rsidR="000B0860">
        <w:t xml:space="preserve">(bar </w:t>
      </w:r>
      <w:r w:rsidR="00B31267">
        <w:t xml:space="preserve">codes) </w:t>
      </w:r>
      <w:r w:rsidR="00616393">
        <w:t>provide fast and accurate input!</w:t>
      </w:r>
    </w:p>
    <w:p w14:paraId="29CC10BE" w14:textId="0083D8EA" w:rsidR="00257E52" w:rsidRPr="00402040" w:rsidRDefault="00B016C5" w:rsidP="00402040">
      <w:pPr>
        <w:pStyle w:val="Heading2"/>
      </w:pPr>
      <w:r w:rsidRPr="00402040">
        <w:t xml:space="preserve">The CMMS will support common item barcode labels and data, </w:t>
      </w:r>
      <w:proofErr w:type="gramStart"/>
      <w:r w:rsidRPr="00402040">
        <w:t>import</w:t>
      </w:r>
      <w:proofErr w:type="gramEnd"/>
      <w:r w:rsidRPr="00402040">
        <w:t xml:space="preserve"> and export:</w:t>
      </w:r>
    </w:p>
    <w:p w14:paraId="0F437A35" w14:textId="17E80EB4" w:rsidR="00257E52" w:rsidRDefault="0037531F" w:rsidP="00624FB5">
      <w:pPr>
        <w:pStyle w:val="ListParagraph"/>
        <w:numPr>
          <w:ilvl w:val="0"/>
          <w:numId w:val="14"/>
        </w:numPr>
      </w:pPr>
      <w:r>
        <w:t xml:space="preserve">accommodate </w:t>
      </w:r>
      <w:r w:rsidR="00B61354">
        <w:t>all c</w:t>
      </w:r>
      <w:r w:rsidR="00676CB4">
        <w:t xml:space="preserve">ommon numeric </w:t>
      </w:r>
      <w:r w:rsidR="00323BB5">
        <w:t>bar codes and alphanumeric barcodes</w:t>
      </w:r>
      <w:r w:rsidR="00275530">
        <w:t xml:space="preserve">. </w:t>
      </w:r>
    </w:p>
    <w:p w14:paraId="491C8769" w14:textId="00393888" w:rsidR="005F14AF" w:rsidRDefault="005F14AF" w:rsidP="005F14AF">
      <w:pPr>
        <w:pStyle w:val="ListParagraph"/>
        <w:numPr>
          <w:ilvl w:val="0"/>
          <w:numId w:val="14"/>
        </w:numPr>
      </w:pPr>
      <w:r>
        <w:t xml:space="preserve">import ITEM# from a CVS from and existing data </w:t>
      </w:r>
      <w:r w:rsidR="005A310C">
        <w:t>source.</w:t>
      </w:r>
      <w:r>
        <w:t xml:space="preserve"> </w:t>
      </w:r>
    </w:p>
    <w:p w14:paraId="3A3E6F04" w14:textId="59970E1E" w:rsidR="004243E3" w:rsidRDefault="00810304" w:rsidP="00624FB5">
      <w:pPr>
        <w:pStyle w:val="ListParagraph"/>
        <w:numPr>
          <w:ilvl w:val="0"/>
          <w:numId w:val="14"/>
        </w:numPr>
      </w:pPr>
      <w:r>
        <w:t xml:space="preserve">export </w:t>
      </w:r>
      <w:r w:rsidR="00DF229A">
        <w:t>I</w:t>
      </w:r>
      <w:r w:rsidR="00C05263">
        <w:t xml:space="preserve">TEM </w:t>
      </w:r>
      <w:r w:rsidR="005A310C">
        <w:t># to</w:t>
      </w:r>
      <w:r w:rsidR="00C05263">
        <w:t xml:space="preserve"> a CVS </w:t>
      </w:r>
      <w:r w:rsidR="00293187">
        <w:t xml:space="preserve">file for into ANY available label </w:t>
      </w:r>
      <w:r w:rsidR="004301C9">
        <w:t>printer</w:t>
      </w:r>
      <w:r w:rsidR="00C41F00">
        <w:t xml:space="preserve"> </w:t>
      </w:r>
      <w:r w:rsidR="00131986">
        <w:t>software.</w:t>
      </w:r>
      <w:r w:rsidR="00D04CC2">
        <w:t xml:space="preserve"> </w:t>
      </w:r>
    </w:p>
    <w:p w14:paraId="0A283730" w14:textId="7DAE1627" w:rsidR="00E063C9" w:rsidRDefault="004A04FE" w:rsidP="005F450D">
      <w:pPr>
        <w:pStyle w:val="ListParagraph"/>
        <w:numPr>
          <w:ilvl w:val="0"/>
          <w:numId w:val="15"/>
        </w:numPr>
      </w:pPr>
      <w:r>
        <w:t xml:space="preserve">CODE 39 </w:t>
      </w:r>
      <w:r w:rsidR="008A7074">
        <w:t xml:space="preserve">and CODE 128: Common on </w:t>
      </w:r>
      <w:r w:rsidR="00242811">
        <w:t>“Fastener bins”</w:t>
      </w:r>
      <w:proofErr w:type="gramStart"/>
      <w:r w:rsidR="00242811">
        <w:t xml:space="preserve">. </w:t>
      </w:r>
      <w:r w:rsidR="00BC2D2D">
        <w:t xml:space="preserve"> </w:t>
      </w:r>
      <w:proofErr w:type="gramEnd"/>
      <w:r w:rsidR="00BC2D2D">
        <w:t>Human readable text</w:t>
      </w:r>
      <w:proofErr w:type="gramStart"/>
      <w:r w:rsidR="00B62F2A">
        <w:t xml:space="preserve">.  </w:t>
      </w:r>
      <w:proofErr w:type="gramEnd"/>
      <w:r w:rsidR="00554F64">
        <w:t xml:space="preserve">Supports </w:t>
      </w:r>
      <w:r w:rsidR="00227CCA">
        <w:t xml:space="preserve">special </w:t>
      </w:r>
      <w:r w:rsidR="00131986">
        <w:t>characters.</w:t>
      </w:r>
    </w:p>
    <w:p w14:paraId="0DFE8072" w14:textId="4F9BF8D8" w:rsidR="00227CCA" w:rsidRDefault="00227CCA" w:rsidP="005F450D">
      <w:pPr>
        <w:pStyle w:val="ListParagraph"/>
        <w:numPr>
          <w:ilvl w:val="0"/>
          <w:numId w:val="15"/>
        </w:numPr>
      </w:pPr>
      <w:r>
        <w:t xml:space="preserve">UPC 13: </w:t>
      </w:r>
      <w:r w:rsidR="006D4950">
        <w:t xml:space="preserve">common on RETAIL PACKAGES </w:t>
      </w:r>
    </w:p>
    <w:p w14:paraId="639133C5" w14:textId="74CDD0C9" w:rsidR="006D4950" w:rsidRDefault="003C3DD6" w:rsidP="005F450D">
      <w:pPr>
        <w:pStyle w:val="ListParagraph"/>
        <w:numPr>
          <w:ilvl w:val="0"/>
          <w:numId w:val="15"/>
        </w:numPr>
      </w:pPr>
      <w:r>
        <w:t xml:space="preserve">2D QR CODES and MINI QR:  </w:t>
      </w:r>
      <w:r w:rsidR="00D02FD5">
        <w:t xml:space="preserve">Good for labelling </w:t>
      </w:r>
      <w:r w:rsidR="0081006E">
        <w:t xml:space="preserve">where </w:t>
      </w:r>
      <w:r w:rsidR="00C90D37">
        <w:t xml:space="preserve">a small square is </w:t>
      </w:r>
      <w:r w:rsidR="00131986">
        <w:t>useful.</w:t>
      </w:r>
      <w:r w:rsidR="00420AB0">
        <w:t xml:space="preserve"> </w:t>
      </w:r>
    </w:p>
    <w:p w14:paraId="46EA56DB" w14:textId="77777777" w:rsidR="00417143" w:rsidRDefault="00417143" w:rsidP="003F2566"/>
    <w:p w14:paraId="570319E6" w14:textId="77777777" w:rsidR="004136DD" w:rsidRDefault="004136DD">
      <w:pPr>
        <w:rPr>
          <w:rFonts w:ascii="Arial" w:eastAsiaTheme="majorEastAsia" w:hAnsi="Arial" w:cstheme="majorBidi"/>
          <w:b/>
          <w:color w:val="4472C4" w:themeColor="accent1"/>
          <w:sz w:val="24"/>
          <w:szCs w:val="32"/>
          <w:u w:val="single"/>
        </w:rPr>
      </w:pPr>
      <w:r>
        <w:br w:type="page"/>
      </w:r>
    </w:p>
    <w:p w14:paraId="56E90B66" w14:textId="31564E35" w:rsidR="002C6789" w:rsidRDefault="002C6789" w:rsidP="003D2538">
      <w:pPr>
        <w:pStyle w:val="Heading1"/>
      </w:pPr>
      <w:r w:rsidRPr="002C6789">
        <w:lastRenderedPageBreak/>
        <w:t>BUILDING THE CMMS ITEM FILE</w:t>
      </w:r>
    </w:p>
    <w:p w14:paraId="3058ACB5" w14:textId="77EDD56C" w:rsidR="00434ADF" w:rsidRPr="00282531" w:rsidRDefault="00CF743C" w:rsidP="00282531">
      <w:pPr>
        <w:jc w:val="center"/>
        <w:rPr>
          <w:b/>
          <w:bCs/>
          <w:i/>
          <w:iCs/>
          <w:color w:val="FF0000"/>
        </w:rPr>
      </w:pPr>
      <w:r w:rsidRPr="00282531">
        <w:rPr>
          <w:b/>
          <w:bCs/>
          <w:i/>
          <w:iCs/>
          <w:color w:val="FF0000"/>
        </w:rPr>
        <w:t>Why reinvent the wheel</w:t>
      </w:r>
      <w:proofErr w:type="gramStart"/>
      <w:r w:rsidRPr="00282531">
        <w:rPr>
          <w:b/>
          <w:bCs/>
          <w:i/>
          <w:iCs/>
          <w:color w:val="FF0000"/>
        </w:rPr>
        <w:t xml:space="preserve">?  </w:t>
      </w:r>
      <w:proofErr w:type="gramEnd"/>
      <w:r w:rsidRPr="00282531">
        <w:rPr>
          <w:b/>
          <w:bCs/>
          <w:i/>
          <w:iCs/>
          <w:color w:val="FF0000"/>
        </w:rPr>
        <w:t>Use existing DATA and build from it!</w:t>
      </w:r>
    </w:p>
    <w:p w14:paraId="632810A2" w14:textId="4A8AB1B2" w:rsidR="00F35DDB" w:rsidRPr="00282531" w:rsidRDefault="00F35DDB" w:rsidP="00282531">
      <w:pPr>
        <w:jc w:val="center"/>
        <w:rPr>
          <w:b/>
          <w:bCs/>
          <w:i/>
          <w:iCs/>
          <w:color w:val="FF0000"/>
        </w:rPr>
      </w:pPr>
      <w:r w:rsidRPr="00282531">
        <w:rPr>
          <w:b/>
          <w:bCs/>
          <w:i/>
          <w:iCs/>
          <w:color w:val="FF0000"/>
        </w:rPr>
        <w:t xml:space="preserve">DO NOT </w:t>
      </w:r>
      <w:r w:rsidR="00C74670" w:rsidRPr="00282531">
        <w:rPr>
          <w:b/>
          <w:bCs/>
          <w:i/>
          <w:iCs/>
          <w:color w:val="FF0000"/>
        </w:rPr>
        <w:t xml:space="preserve">confuse </w:t>
      </w:r>
      <w:r w:rsidR="00972502" w:rsidRPr="00282531">
        <w:rPr>
          <w:b/>
          <w:bCs/>
          <w:i/>
          <w:iCs/>
          <w:color w:val="FF0000"/>
        </w:rPr>
        <w:t>or limit yourself</w:t>
      </w:r>
      <w:proofErr w:type="gramStart"/>
      <w:r w:rsidR="00972502" w:rsidRPr="00282531">
        <w:rPr>
          <w:b/>
          <w:bCs/>
          <w:i/>
          <w:iCs/>
          <w:color w:val="FF0000"/>
        </w:rPr>
        <w:t xml:space="preserve">!  </w:t>
      </w:r>
      <w:proofErr w:type="gramEnd"/>
      <w:r w:rsidR="00565204" w:rsidRPr="00282531">
        <w:rPr>
          <w:b/>
          <w:bCs/>
          <w:i/>
          <w:iCs/>
          <w:color w:val="FF0000"/>
        </w:rPr>
        <w:t>If you have a 100 SK</w:t>
      </w:r>
      <w:r w:rsidR="002718A4" w:rsidRPr="00282531">
        <w:rPr>
          <w:b/>
          <w:bCs/>
          <w:i/>
          <w:iCs/>
          <w:color w:val="FF0000"/>
        </w:rPr>
        <w:t xml:space="preserve">U </w:t>
      </w:r>
      <w:r w:rsidR="00EC454E" w:rsidRPr="00282531">
        <w:rPr>
          <w:b/>
          <w:bCs/>
          <w:i/>
          <w:iCs/>
          <w:color w:val="FF0000"/>
        </w:rPr>
        <w:t>Item file</w:t>
      </w:r>
      <w:r w:rsidR="00E73048" w:rsidRPr="00282531">
        <w:rPr>
          <w:b/>
          <w:bCs/>
          <w:i/>
          <w:iCs/>
          <w:color w:val="FF0000"/>
        </w:rPr>
        <w:t xml:space="preserve">, but only use 10,000 </w:t>
      </w:r>
      <w:r w:rsidR="00131986" w:rsidRPr="00282531">
        <w:rPr>
          <w:b/>
          <w:bCs/>
          <w:i/>
          <w:iCs/>
          <w:color w:val="FF0000"/>
        </w:rPr>
        <w:t>SKUs</w:t>
      </w:r>
      <w:r w:rsidR="00E73048" w:rsidRPr="00282531">
        <w:rPr>
          <w:b/>
          <w:bCs/>
          <w:i/>
          <w:iCs/>
          <w:color w:val="FF0000"/>
        </w:rPr>
        <w:t xml:space="preserve">, so what? </w:t>
      </w:r>
      <w:r w:rsidR="0037626C" w:rsidRPr="00282531">
        <w:rPr>
          <w:b/>
          <w:bCs/>
          <w:i/>
          <w:iCs/>
          <w:color w:val="FF0000"/>
        </w:rPr>
        <w:t>Go</w:t>
      </w:r>
      <w:r w:rsidR="00A23DF1" w:rsidRPr="00282531">
        <w:rPr>
          <w:b/>
          <w:bCs/>
          <w:i/>
          <w:iCs/>
          <w:color w:val="FF0000"/>
        </w:rPr>
        <w:t>o</w:t>
      </w:r>
      <w:r w:rsidR="0037626C" w:rsidRPr="00282531">
        <w:rPr>
          <w:b/>
          <w:bCs/>
          <w:i/>
          <w:iCs/>
          <w:color w:val="FF0000"/>
        </w:rPr>
        <w:t>d reporting will h</w:t>
      </w:r>
      <w:r w:rsidR="00AF41B7" w:rsidRPr="00282531">
        <w:rPr>
          <w:b/>
          <w:bCs/>
          <w:i/>
          <w:iCs/>
          <w:color w:val="FF0000"/>
        </w:rPr>
        <w:t xml:space="preserve">ide the dead </w:t>
      </w:r>
      <w:r w:rsidR="00131986" w:rsidRPr="00282531">
        <w:rPr>
          <w:b/>
          <w:bCs/>
          <w:i/>
          <w:iCs/>
          <w:color w:val="FF0000"/>
        </w:rPr>
        <w:t>SKUs.</w:t>
      </w:r>
    </w:p>
    <w:p w14:paraId="4871447E" w14:textId="432AF60F" w:rsidR="00AF41B7" w:rsidRDefault="003C7C12" w:rsidP="00282531">
      <w:pPr>
        <w:jc w:val="center"/>
        <w:rPr>
          <w:b/>
          <w:bCs/>
          <w:i/>
          <w:iCs/>
          <w:color w:val="FF0000"/>
        </w:rPr>
      </w:pPr>
      <w:r w:rsidRPr="00282531">
        <w:rPr>
          <w:b/>
          <w:bCs/>
          <w:i/>
          <w:iCs/>
          <w:color w:val="FF0000"/>
        </w:rPr>
        <w:t xml:space="preserve">DO NOT confuse </w:t>
      </w:r>
      <w:r w:rsidR="00264C59" w:rsidRPr="00282531">
        <w:rPr>
          <w:b/>
          <w:bCs/>
          <w:i/>
          <w:iCs/>
          <w:color w:val="FF0000"/>
        </w:rPr>
        <w:t xml:space="preserve">item </w:t>
      </w:r>
      <w:r w:rsidR="004853F7" w:rsidRPr="00282531">
        <w:rPr>
          <w:b/>
          <w:bCs/>
          <w:i/>
          <w:iCs/>
          <w:color w:val="FF0000"/>
        </w:rPr>
        <w:t>Inventory</w:t>
      </w:r>
      <w:r w:rsidR="00264C59" w:rsidRPr="00282531">
        <w:rPr>
          <w:b/>
          <w:bCs/>
          <w:i/>
          <w:iCs/>
          <w:color w:val="FF0000"/>
        </w:rPr>
        <w:t xml:space="preserve"> with </w:t>
      </w:r>
      <w:r w:rsidR="004853F7" w:rsidRPr="00282531">
        <w:rPr>
          <w:b/>
          <w:bCs/>
          <w:i/>
          <w:iCs/>
          <w:color w:val="FF0000"/>
        </w:rPr>
        <w:t>Item Movement</w:t>
      </w:r>
      <w:r w:rsidR="001636A4" w:rsidRPr="00282531">
        <w:rPr>
          <w:b/>
          <w:bCs/>
          <w:i/>
          <w:iCs/>
          <w:color w:val="FF0000"/>
        </w:rPr>
        <w:t xml:space="preserve">. </w:t>
      </w:r>
      <w:r w:rsidR="00282531" w:rsidRPr="00282531">
        <w:rPr>
          <w:b/>
          <w:bCs/>
          <w:i/>
          <w:iCs/>
          <w:color w:val="FF0000"/>
        </w:rPr>
        <w:t>Movement is what is happening, inventory is the result!</w:t>
      </w:r>
    </w:p>
    <w:p w14:paraId="709C6ABD" w14:textId="77777777" w:rsidR="004136DD" w:rsidRDefault="004136DD" w:rsidP="00402040">
      <w:pPr>
        <w:pStyle w:val="Heading2"/>
      </w:pPr>
    </w:p>
    <w:p w14:paraId="44BC0C19" w14:textId="5BEB655C" w:rsidR="00B16618" w:rsidRDefault="00547C55" w:rsidP="00402040">
      <w:pPr>
        <w:pStyle w:val="Heading2"/>
      </w:pPr>
      <w:r w:rsidRPr="00547C55">
        <w:t>Steps to build a useful CMMS file</w:t>
      </w:r>
      <w:r w:rsidR="0071465E">
        <w:t>:</w:t>
      </w:r>
    </w:p>
    <w:p w14:paraId="21ECEA9C" w14:textId="77777777" w:rsidR="005249A8" w:rsidRPr="005249A8" w:rsidRDefault="005249A8" w:rsidP="005249A8"/>
    <w:p w14:paraId="7F055ADC" w14:textId="7434CCBA" w:rsidR="0017560E" w:rsidRDefault="00090437" w:rsidP="00E3014F">
      <w:pPr>
        <w:pStyle w:val="ListParagraph"/>
        <w:numPr>
          <w:ilvl w:val="0"/>
          <w:numId w:val="16"/>
        </w:numPr>
      </w:pPr>
      <w:r>
        <w:t xml:space="preserve">Export </w:t>
      </w:r>
      <w:r w:rsidR="0017560E">
        <w:t xml:space="preserve">available item data </w:t>
      </w:r>
      <w:r w:rsidR="005D4B0F">
        <w:t>f</w:t>
      </w:r>
      <w:r w:rsidR="000A2FF2">
        <w:t xml:space="preserve">rom the </w:t>
      </w:r>
      <w:r w:rsidR="000836CB">
        <w:t xml:space="preserve">facility’s </w:t>
      </w:r>
      <w:r w:rsidR="00B53F7F">
        <w:t xml:space="preserve">current </w:t>
      </w:r>
      <w:r w:rsidR="00F668ED">
        <w:t>system.</w:t>
      </w:r>
    </w:p>
    <w:p w14:paraId="72FA719B" w14:textId="4A9587DB" w:rsidR="00F668ED" w:rsidRDefault="00F668ED" w:rsidP="00E3014F">
      <w:pPr>
        <w:pStyle w:val="ListParagraph"/>
        <w:numPr>
          <w:ilvl w:val="0"/>
          <w:numId w:val="16"/>
        </w:numPr>
      </w:pPr>
      <w:r>
        <w:t>Obtain a</w:t>
      </w:r>
      <w:r w:rsidR="00340AF0">
        <w:t xml:space="preserve">n Import MAP </w:t>
      </w:r>
      <w:r w:rsidR="00681253">
        <w:t xml:space="preserve">to </w:t>
      </w:r>
      <w:r w:rsidR="00D034BA">
        <w:t xml:space="preserve">match </w:t>
      </w:r>
      <w:r w:rsidR="00A36FC8">
        <w:t>fields</w:t>
      </w:r>
      <w:r w:rsidR="00D034BA">
        <w:t xml:space="preserve"> to the NEW CMMS</w:t>
      </w:r>
    </w:p>
    <w:p w14:paraId="2B2B00D1" w14:textId="32F3201D" w:rsidR="00D034BA" w:rsidRDefault="00D034BA" w:rsidP="00E3014F">
      <w:pPr>
        <w:pStyle w:val="ListParagraph"/>
        <w:numPr>
          <w:ilvl w:val="0"/>
          <w:numId w:val="16"/>
        </w:numPr>
      </w:pPr>
      <w:r>
        <w:t>Manipulate in Excell</w:t>
      </w:r>
    </w:p>
    <w:p w14:paraId="5C6488E4" w14:textId="28647906" w:rsidR="00D034BA" w:rsidRDefault="00D92A4E" w:rsidP="00E3014F">
      <w:pPr>
        <w:pStyle w:val="ListParagraph"/>
        <w:numPr>
          <w:ilvl w:val="0"/>
          <w:numId w:val="16"/>
        </w:numPr>
      </w:pPr>
      <w:r>
        <w:t xml:space="preserve">Import into the new </w:t>
      </w:r>
      <w:r w:rsidR="00131986">
        <w:t>CMMS.</w:t>
      </w:r>
    </w:p>
    <w:p w14:paraId="26AE263F" w14:textId="2CB44C3B" w:rsidR="00D92A4E" w:rsidRDefault="00A83DC5" w:rsidP="00E3014F">
      <w:pPr>
        <w:pStyle w:val="ListParagraph"/>
        <w:numPr>
          <w:ilvl w:val="0"/>
          <w:numId w:val="16"/>
        </w:numPr>
      </w:pPr>
      <w:r>
        <w:t xml:space="preserve">Physically </w:t>
      </w:r>
      <w:r w:rsidR="003B6B3A">
        <w:t xml:space="preserve">print </w:t>
      </w:r>
      <w:r w:rsidR="00131986">
        <w:t>LABELS.</w:t>
      </w:r>
      <w:r w:rsidR="003B6B3A">
        <w:t xml:space="preserve"> </w:t>
      </w:r>
    </w:p>
    <w:p w14:paraId="6DEFFEAE" w14:textId="31ECC68E" w:rsidR="003B6B3A" w:rsidRDefault="00CF1F34" w:rsidP="00E3014F">
      <w:pPr>
        <w:pStyle w:val="ListParagraph"/>
        <w:numPr>
          <w:ilvl w:val="0"/>
          <w:numId w:val="16"/>
        </w:numPr>
      </w:pPr>
      <w:r>
        <w:t>Phys</w:t>
      </w:r>
      <w:r w:rsidR="00803A70">
        <w:t xml:space="preserve">ically TAG </w:t>
      </w:r>
      <w:r w:rsidR="00FD6472">
        <w:t xml:space="preserve">existing </w:t>
      </w:r>
      <w:r w:rsidR="00026E43">
        <w:t xml:space="preserve">items </w:t>
      </w:r>
    </w:p>
    <w:p w14:paraId="76956752" w14:textId="4D54FCF8" w:rsidR="0001352E" w:rsidRDefault="00C40D30" w:rsidP="00434ADF">
      <w:pPr>
        <w:pStyle w:val="ListParagraph"/>
        <w:numPr>
          <w:ilvl w:val="0"/>
          <w:numId w:val="16"/>
        </w:numPr>
      </w:pPr>
      <w:r>
        <w:t>Add Items</w:t>
      </w:r>
      <w:r w:rsidR="00E96E43">
        <w:t xml:space="preserve"> </w:t>
      </w:r>
      <w:r w:rsidR="00490D7D">
        <w:t xml:space="preserve">as they are </w:t>
      </w:r>
      <w:r w:rsidR="00131986">
        <w:t>identified.</w:t>
      </w:r>
    </w:p>
    <w:p w14:paraId="40851BDF" w14:textId="661A2CE3" w:rsidR="0001352E" w:rsidRPr="00F15EFC" w:rsidRDefault="00F15EFC" w:rsidP="0001352E">
      <w:pPr>
        <w:rPr>
          <w:i/>
          <w:iCs/>
        </w:rPr>
      </w:pPr>
      <w:r w:rsidRPr="00F15EFC">
        <w:rPr>
          <w:i/>
          <w:iCs/>
        </w:rPr>
        <w:t>**</w:t>
      </w:r>
      <w:r w:rsidR="0001352E" w:rsidRPr="00F15EFC">
        <w:rPr>
          <w:i/>
          <w:iCs/>
        </w:rPr>
        <w:t>Managing a facilities item file is a continuous process and should be treated as a living document.</w:t>
      </w:r>
      <w:r w:rsidR="00FE1325" w:rsidRPr="00F15EFC">
        <w:rPr>
          <w:i/>
          <w:iCs/>
        </w:rPr>
        <w:t xml:space="preserve"> </w:t>
      </w:r>
      <w:r w:rsidR="0001352E" w:rsidRPr="00F15EFC">
        <w:rPr>
          <w:i/>
          <w:iCs/>
        </w:rPr>
        <w:t>Unfortunately, too often, focus is placed on the wrong areas, and insufficient time is set aside to efficiently manage the file.</w:t>
      </w:r>
      <w:r w:rsidR="00464EBC" w:rsidRPr="00F15EFC">
        <w:rPr>
          <w:i/>
          <w:iCs/>
        </w:rPr>
        <w:t xml:space="preserve"> </w:t>
      </w:r>
      <w:r w:rsidR="00330964" w:rsidRPr="00F15EFC">
        <w:rPr>
          <w:i/>
          <w:iCs/>
        </w:rPr>
        <w:t xml:space="preserve">A couple of hours per week </w:t>
      </w:r>
      <w:r w:rsidR="008D29FB" w:rsidRPr="00F15EFC">
        <w:rPr>
          <w:i/>
          <w:iCs/>
        </w:rPr>
        <w:t xml:space="preserve">using a </w:t>
      </w:r>
      <w:r w:rsidR="001C4761" w:rsidRPr="00F15EFC">
        <w:rPr>
          <w:i/>
          <w:iCs/>
        </w:rPr>
        <w:t xml:space="preserve">systematic BATCH PROCESS </w:t>
      </w:r>
      <w:r w:rsidR="00D3433A" w:rsidRPr="00F15EFC">
        <w:rPr>
          <w:i/>
          <w:iCs/>
        </w:rPr>
        <w:t xml:space="preserve">will keep the </w:t>
      </w:r>
      <w:r w:rsidR="00A150C0" w:rsidRPr="00F15EFC">
        <w:rPr>
          <w:i/>
          <w:iCs/>
        </w:rPr>
        <w:t xml:space="preserve">file </w:t>
      </w:r>
      <w:r w:rsidR="00C16E6F" w:rsidRPr="00F15EFC">
        <w:rPr>
          <w:i/>
          <w:iCs/>
        </w:rPr>
        <w:t xml:space="preserve">clean and ready </w:t>
      </w:r>
      <w:r w:rsidR="00BD6B65" w:rsidRPr="00F15EFC">
        <w:rPr>
          <w:i/>
          <w:iCs/>
        </w:rPr>
        <w:t>for the</w:t>
      </w:r>
      <w:r w:rsidR="005B3E04" w:rsidRPr="00F15EFC">
        <w:rPr>
          <w:i/>
          <w:iCs/>
        </w:rPr>
        <w:t xml:space="preserve"> ANNUAL INVNETORY</w:t>
      </w:r>
      <w:proofErr w:type="gramStart"/>
      <w:r w:rsidR="005B3E04" w:rsidRPr="00F15EFC">
        <w:rPr>
          <w:i/>
          <w:iCs/>
        </w:rPr>
        <w:t xml:space="preserve">. </w:t>
      </w:r>
      <w:r w:rsidR="009E44FB" w:rsidRPr="00F15EFC">
        <w:rPr>
          <w:i/>
          <w:iCs/>
        </w:rPr>
        <w:t xml:space="preserve"> </w:t>
      </w:r>
      <w:proofErr w:type="gramEnd"/>
      <w:r w:rsidRPr="00F15EFC">
        <w:rPr>
          <w:i/>
          <w:iCs/>
        </w:rPr>
        <w:t>Monthly</w:t>
      </w:r>
      <w:r w:rsidR="00616C08" w:rsidRPr="00F15EFC">
        <w:rPr>
          <w:i/>
          <w:iCs/>
        </w:rPr>
        <w:t xml:space="preserve">, </w:t>
      </w:r>
      <w:r w:rsidR="00344B7E" w:rsidRPr="00F15EFC">
        <w:rPr>
          <w:i/>
          <w:iCs/>
        </w:rPr>
        <w:t xml:space="preserve">(or </w:t>
      </w:r>
      <w:r>
        <w:rPr>
          <w:i/>
          <w:iCs/>
        </w:rPr>
        <w:t xml:space="preserve">even </w:t>
      </w:r>
      <w:r w:rsidR="00616C08" w:rsidRPr="00F15EFC">
        <w:rPr>
          <w:i/>
          <w:iCs/>
        </w:rPr>
        <w:t>qu</w:t>
      </w:r>
      <w:r w:rsidR="00E16A89" w:rsidRPr="00F15EFC">
        <w:rPr>
          <w:i/>
          <w:iCs/>
        </w:rPr>
        <w:t>arterly</w:t>
      </w:r>
      <w:r w:rsidR="00344B7E" w:rsidRPr="00F15EFC">
        <w:rPr>
          <w:i/>
          <w:iCs/>
        </w:rPr>
        <w:t>)</w:t>
      </w:r>
      <w:r w:rsidR="00E16A89" w:rsidRPr="00F15EFC">
        <w:rPr>
          <w:i/>
          <w:iCs/>
        </w:rPr>
        <w:t xml:space="preserve"> </w:t>
      </w:r>
      <w:r w:rsidR="00704D66" w:rsidRPr="00F15EFC">
        <w:rPr>
          <w:i/>
          <w:iCs/>
        </w:rPr>
        <w:t xml:space="preserve">ITEM MOVEMENT </w:t>
      </w:r>
      <w:r w:rsidR="007B245D" w:rsidRPr="00F15EFC">
        <w:rPr>
          <w:i/>
          <w:iCs/>
        </w:rPr>
        <w:t xml:space="preserve">reports will </w:t>
      </w:r>
      <w:r w:rsidR="00B94452" w:rsidRPr="00F15EFC">
        <w:rPr>
          <w:i/>
          <w:iCs/>
        </w:rPr>
        <w:t>FOCUS efforts</w:t>
      </w:r>
      <w:proofErr w:type="gramStart"/>
      <w:r w:rsidR="00B94452" w:rsidRPr="00F15EFC">
        <w:rPr>
          <w:i/>
          <w:iCs/>
        </w:rPr>
        <w:t xml:space="preserve">!  </w:t>
      </w:r>
      <w:proofErr w:type="gramEnd"/>
      <w:r w:rsidR="001972A7" w:rsidRPr="00F15EFC">
        <w:rPr>
          <w:i/>
          <w:iCs/>
        </w:rPr>
        <w:t xml:space="preserve">The facility will </w:t>
      </w:r>
      <w:r w:rsidR="0033647E" w:rsidRPr="00F15EFC">
        <w:rPr>
          <w:i/>
          <w:iCs/>
        </w:rPr>
        <w:t>improve it</w:t>
      </w:r>
      <w:r w:rsidR="00BD1AEC">
        <w:rPr>
          <w:i/>
          <w:iCs/>
        </w:rPr>
        <w:t xml:space="preserve">s </w:t>
      </w:r>
      <w:r w:rsidR="0033647E" w:rsidRPr="00F15EFC">
        <w:rPr>
          <w:i/>
          <w:iCs/>
        </w:rPr>
        <w:t xml:space="preserve">ability to have the correct parts on hand, </w:t>
      </w:r>
      <w:r w:rsidR="00F14CFA" w:rsidRPr="00F15EFC">
        <w:rPr>
          <w:i/>
          <w:iCs/>
        </w:rPr>
        <w:t>lower</w:t>
      </w:r>
      <w:r w:rsidR="00B41C80" w:rsidRPr="00F15EFC">
        <w:rPr>
          <w:i/>
          <w:iCs/>
        </w:rPr>
        <w:t xml:space="preserve"> item</w:t>
      </w:r>
      <w:r w:rsidR="005F3E60" w:rsidRPr="00F15EFC">
        <w:rPr>
          <w:i/>
          <w:iCs/>
        </w:rPr>
        <w:t xml:space="preserve"> costs</w:t>
      </w:r>
      <w:r w:rsidR="002B249B" w:rsidRPr="00F15EFC">
        <w:rPr>
          <w:i/>
          <w:iCs/>
        </w:rPr>
        <w:t xml:space="preserve"> via </w:t>
      </w:r>
      <w:r w:rsidR="0099185C" w:rsidRPr="00F15EFC">
        <w:rPr>
          <w:i/>
          <w:iCs/>
        </w:rPr>
        <w:t xml:space="preserve">longer purchasing lead times and </w:t>
      </w:r>
      <w:r w:rsidR="00EE22A6" w:rsidRPr="00F15EFC">
        <w:rPr>
          <w:i/>
          <w:iCs/>
        </w:rPr>
        <w:t>reduce “hidden” job costs th</w:t>
      </w:r>
      <w:r w:rsidR="00163F09" w:rsidRPr="00F15EFC">
        <w:rPr>
          <w:i/>
          <w:iCs/>
        </w:rPr>
        <w:t xml:space="preserve">rough better </w:t>
      </w:r>
      <w:r w:rsidR="00BD3664" w:rsidRPr="00F15EFC">
        <w:rPr>
          <w:i/>
          <w:iCs/>
        </w:rPr>
        <w:t>Work Order planning</w:t>
      </w:r>
      <w:proofErr w:type="gramStart"/>
      <w:r w:rsidR="00BD3664" w:rsidRPr="00F15EFC">
        <w:rPr>
          <w:i/>
          <w:iCs/>
        </w:rPr>
        <w:t xml:space="preserve">. </w:t>
      </w:r>
      <w:r w:rsidR="005951CD" w:rsidRPr="00F15EFC">
        <w:rPr>
          <w:i/>
          <w:iCs/>
        </w:rPr>
        <w:t xml:space="preserve"> </w:t>
      </w:r>
      <w:proofErr w:type="gramEnd"/>
      <w:r w:rsidR="00507CE3" w:rsidRPr="00F15EFC">
        <w:rPr>
          <w:i/>
          <w:iCs/>
        </w:rPr>
        <w:t xml:space="preserve">It is </w:t>
      </w:r>
      <w:proofErr w:type="gramStart"/>
      <w:r w:rsidR="00507CE3" w:rsidRPr="00F15EFC">
        <w:rPr>
          <w:i/>
          <w:iCs/>
        </w:rPr>
        <w:t>very simple</w:t>
      </w:r>
      <w:proofErr w:type="gramEnd"/>
      <w:r w:rsidR="00E128CD" w:rsidRPr="00F15EFC">
        <w:rPr>
          <w:i/>
          <w:iCs/>
        </w:rPr>
        <w:t xml:space="preserve"> </w:t>
      </w:r>
      <w:r w:rsidR="00127A84" w:rsidRPr="00F15EFC">
        <w:rPr>
          <w:i/>
          <w:iCs/>
        </w:rPr>
        <w:t>–</w:t>
      </w:r>
      <w:r w:rsidR="00E128CD" w:rsidRPr="00F15EFC">
        <w:rPr>
          <w:i/>
          <w:iCs/>
        </w:rPr>
        <w:t xml:space="preserve"> </w:t>
      </w:r>
      <w:r w:rsidR="00127A84" w:rsidRPr="00F15EFC">
        <w:rPr>
          <w:i/>
          <w:iCs/>
        </w:rPr>
        <w:t xml:space="preserve">SET the time on </w:t>
      </w:r>
      <w:r w:rsidR="00131986" w:rsidRPr="00F15EFC">
        <w:rPr>
          <w:i/>
          <w:iCs/>
        </w:rPr>
        <w:t>a</w:t>
      </w:r>
      <w:r w:rsidR="00127A84" w:rsidRPr="00F15EFC">
        <w:rPr>
          <w:i/>
          <w:iCs/>
        </w:rPr>
        <w:t xml:space="preserve"> </w:t>
      </w:r>
      <w:r w:rsidR="00091340" w:rsidRPr="00F15EFC">
        <w:rPr>
          <w:i/>
          <w:iCs/>
        </w:rPr>
        <w:t xml:space="preserve">calendar and </w:t>
      </w:r>
      <w:r w:rsidR="009E3195" w:rsidRPr="00F15EFC">
        <w:rPr>
          <w:i/>
          <w:iCs/>
        </w:rPr>
        <w:t xml:space="preserve">GET IT </w:t>
      </w:r>
      <w:r w:rsidR="00ED7DC0" w:rsidRPr="00F15EFC">
        <w:rPr>
          <w:i/>
          <w:iCs/>
        </w:rPr>
        <w:t>DONE</w:t>
      </w:r>
      <w:r w:rsidR="004136DD">
        <w:rPr>
          <w:i/>
          <w:iCs/>
        </w:rPr>
        <w:t>!</w:t>
      </w:r>
    </w:p>
    <w:p w14:paraId="43C3580B" w14:textId="77777777" w:rsidR="00EC16DC" w:rsidRDefault="00EC16DC" w:rsidP="00434ADF"/>
    <w:p w14:paraId="24D600F3" w14:textId="77777777" w:rsidR="00434ADF" w:rsidRPr="00434ADF" w:rsidRDefault="00434ADF" w:rsidP="00434ADF"/>
    <w:p w14:paraId="180E47C2" w14:textId="4CB452E7" w:rsidR="00BD7C94" w:rsidRDefault="00BD7C94" w:rsidP="003F2566"/>
    <w:p w14:paraId="06737CDB" w14:textId="77777777" w:rsidR="004B00F2" w:rsidRDefault="004B00F2" w:rsidP="003F2566"/>
    <w:p w14:paraId="048717A1" w14:textId="7DCB5539" w:rsidR="002D072C" w:rsidRDefault="00F32541" w:rsidP="003F2566">
      <w:r>
        <w:t xml:space="preserve">Items are packaged </w:t>
      </w:r>
      <w:r w:rsidR="008078C1">
        <w:t xml:space="preserve">and </w:t>
      </w:r>
      <w:r w:rsidR="0094730A">
        <w:t>have</w:t>
      </w:r>
      <w:r w:rsidR="008078C1">
        <w:t xml:space="preserve"> </w:t>
      </w:r>
      <w:r w:rsidR="009923CF">
        <w:t xml:space="preserve">BARCODES (usually UPC </w:t>
      </w:r>
      <w:r w:rsidR="00FE7B13">
        <w:t xml:space="preserve">or </w:t>
      </w:r>
    </w:p>
    <w:p w14:paraId="2A4706BD" w14:textId="77777777" w:rsidR="00EF635F" w:rsidRDefault="00EF635F" w:rsidP="003F2566"/>
    <w:p w14:paraId="2F113D39" w14:textId="77777777" w:rsidR="00EF635F" w:rsidRDefault="00EF635F" w:rsidP="003F2566"/>
    <w:p w14:paraId="56DD6154" w14:textId="77777777" w:rsidR="00C851D3" w:rsidRDefault="00C851D3" w:rsidP="00A46E49">
      <w:pPr>
        <w:pStyle w:val="Heading1"/>
      </w:pPr>
    </w:p>
    <w:p w14:paraId="6172F813" w14:textId="277F89EE" w:rsidR="00A46E49" w:rsidRDefault="00A46E49" w:rsidP="00A46E49">
      <w:pPr>
        <w:pStyle w:val="Heading1"/>
      </w:pPr>
      <w:r>
        <w:t xml:space="preserve">Physical Devices for Maintain X </w:t>
      </w:r>
    </w:p>
    <w:p w14:paraId="2D68861D" w14:textId="77777777" w:rsidR="00A46E49" w:rsidRDefault="00A46E49" w:rsidP="006F67A9"/>
    <w:p w14:paraId="06D1D539" w14:textId="6FDD52DF" w:rsidR="00A46E49" w:rsidRDefault="00A46E49" w:rsidP="006F67A9">
      <w:r w:rsidRPr="00A46E49">
        <w:t xml:space="preserve">what physical device(s) does </w:t>
      </w:r>
      <w:r w:rsidR="006F1113" w:rsidRPr="00A46E49">
        <w:t>MaintainX</w:t>
      </w:r>
      <w:r w:rsidRPr="00A46E49">
        <w:t xml:space="preserve"> support for data entry and scanning</w:t>
      </w:r>
      <w:proofErr w:type="gramStart"/>
      <w:r w:rsidRPr="00A46E49">
        <w:t>?  Obviously</w:t>
      </w:r>
      <w:proofErr w:type="gramEnd"/>
      <w:r w:rsidRPr="00A46E49">
        <w:t xml:space="preserve"> you have a SMART PHONE APP but that means TECHNICIANS </w:t>
      </w:r>
      <w:r w:rsidR="0094730A" w:rsidRPr="00A46E49">
        <w:t>must</w:t>
      </w:r>
      <w:r w:rsidRPr="00A46E49">
        <w:t xml:space="preserve"> use their own phones for company business?</w:t>
      </w:r>
    </w:p>
    <w:p w14:paraId="2AB3C689" w14:textId="68566C33" w:rsidR="00A46E49" w:rsidRDefault="00A46E49" w:rsidP="006F67A9"/>
    <w:p w14:paraId="4C445DE3" w14:textId="20088713" w:rsidR="00A46E49" w:rsidRDefault="0048713B" w:rsidP="006F67A9">
      <w:r w:rsidRPr="0048713B">
        <w:t>The devices can be either the technicians' personal devices or company-provided ones. Once the app is installed, the technicians can simply log in using the phone number or email associated with their profile, and security codes will be sent accordingly.</w:t>
      </w:r>
    </w:p>
    <w:p w14:paraId="60EE5428" w14:textId="70B52981" w:rsidR="00A46E49" w:rsidRDefault="0048713B" w:rsidP="006F67A9">
      <w:r w:rsidRPr="0048713B">
        <w:t xml:space="preserve">OK. What BAR CODE formats do you support so we can </w:t>
      </w:r>
      <w:proofErr w:type="gramStart"/>
      <w:r w:rsidRPr="0048713B">
        <w:t>test</w:t>
      </w:r>
      <w:proofErr w:type="gramEnd"/>
      <w:r w:rsidRPr="0048713B">
        <w:t xml:space="preserve"> with a LABELLER?</w:t>
      </w:r>
    </w:p>
    <w:p w14:paraId="16CBF17A" w14:textId="631FC91F" w:rsidR="0048713B" w:rsidRDefault="0048713B" w:rsidP="006F67A9">
      <w:r w:rsidRPr="0048713B">
        <w:t xml:space="preserve">If a TECH is using their OWN PHONE/CAMERA, I assume the application stores ZERO </w:t>
      </w:r>
      <w:r w:rsidR="006F1113" w:rsidRPr="0048713B">
        <w:t>Information</w:t>
      </w:r>
      <w:r w:rsidRPr="0048713B">
        <w:t xml:space="preserve"> OFF SITE?</w:t>
      </w:r>
    </w:p>
    <w:p w14:paraId="7D2F403E" w14:textId="7B404C21" w:rsidR="00A46E49" w:rsidRDefault="0048713B" w:rsidP="006F67A9">
      <w:r w:rsidRPr="0048713B">
        <w:t>If a TECH is using their OWN PHONE/CAMERA, I assume the application stores ZERO information OFF SITE? and or how is company data secured</w:t>
      </w:r>
      <w:r>
        <w:t>?</w:t>
      </w:r>
    </w:p>
    <w:p w14:paraId="2CCD9C5F" w14:textId="77777777" w:rsidR="00A46E49" w:rsidRDefault="00A46E49" w:rsidP="006F67A9"/>
    <w:p w14:paraId="484465E0" w14:textId="5573A080" w:rsidR="00A46E49" w:rsidRDefault="00A46E49" w:rsidP="006F67A9">
      <w:r w:rsidRPr="00A46E49">
        <w:t>I fully understand that this chat is a "limited support tool"</w:t>
      </w:r>
      <w:proofErr w:type="gramStart"/>
      <w:r w:rsidRPr="00A46E49">
        <w:t xml:space="preserve">.  </w:t>
      </w:r>
      <w:proofErr w:type="gramEnd"/>
      <w:r w:rsidRPr="00A46E49">
        <w:t>Please provide an email address for support in British Columbia Canada and I will provide that name of the actual Maintain X customer.</w:t>
      </w:r>
    </w:p>
    <w:p w14:paraId="0F8F99EB" w14:textId="77777777" w:rsidR="00A46E49" w:rsidRDefault="00A46E49" w:rsidP="006F67A9"/>
    <w:p w14:paraId="100988A8" w14:textId="77777777" w:rsidR="00884D0D" w:rsidRDefault="00884D0D" w:rsidP="006F67A9"/>
    <w:p w14:paraId="2FE6D653" w14:textId="77777777" w:rsidR="00884D0D" w:rsidRDefault="00884D0D" w:rsidP="006F67A9"/>
    <w:p w14:paraId="4BEE4D79" w14:textId="77777777" w:rsidR="00A825D1" w:rsidRDefault="00A825D1" w:rsidP="006F67A9"/>
    <w:p w14:paraId="7C23C928" w14:textId="470DD6F1" w:rsidR="004905D0" w:rsidRDefault="002B1C99" w:rsidP="004905D0">
      <w:r>
        <w:t xml:space="preserve">Britco uses a </w:t>
      </w:r>
      <w:r w:rsidR="001613F6">
        <w:t xml:space="preserve">Brother D610BT </w:t>
      </w:r>
      <w:r w:rsidR="008D5315">
        <w:t xml:space="preserve">to print </w:t>
      </w:r>
      <w:r w:rsidR="00131986">
        <w:t>labels.</w:t>
      </w:r>
      <w:r w:rsidR="008D5315">
        <w:t xml:space="preserve"> </w:t>
      </w:r>
    </w:p>
    <w:p w14:paraId="042CFD6E" w14:textId="2CAD0166" w:rsidR="00F5378A" w:rsidRPr="00F5378A" w:rsidRDefault="008A275E" w:rsidP="00D33EF1">
      <w:pPr>
        <w:pStyle w:val="Heading1"/>
      </w:pPr>
      <w:r>
        <w:t xml:space="preserve">Day to Day </w:t>
      </w:r>
      <w:r w:rsidR="00F5378A">
        <w:t>creation and assignment of WORK ORDERS (WO)</w:t>
      </w:r>
    </w:p>
    <w:p w14:paraId="62A738FB" w14:textId="15572BAD" w:rsidR="001073AF" w:rsidRPr="000A4E48" w:rsidRDefault="00B54DD8" w:rsidP="000A4E48">
      <w:pPr>
        <w:jc w:val="center"/>
        <w:rPr>
          <w:b/>
          <w:bCs/>
          <w:i/>
          <w:iCs/>
          <w:color w:val="FF0000"/>
        </w:rPr>
      </w:pPr>
      <w:r w:rsidRPr="000A4E48">
        <w:rPr>
          <w:b/>
          <w:bCs/>
          <w:i/>
          <w:iCs/>
          <w:color w:val="FF0000"/>
        </w:rPr>
        <w:t>Have the parts</w:t>
      </w:r>
      <w:proofErr w:type="gramStart"/>
      <w:r w:rsidRPr="000A4E48">
        <w:rPr>
          <w:b/>
          <w:bCs/>
          <w:i/>
          <w:iCs/>
          <w:color w:val="FF0000"/>
        </w:rPr>
        <w:t xml:space="preserve">!  </w:t>
      </w:r>
      <w:proofErr w:type="gramEnd"/>
      <w:r w:rsidRPr="000A4E48">
        <w:rPr>
          <w:b/>
          <w:bCs/>
          <w:i/>
          <w:iCs/>
          <w:color w:val="FF0000"/>
        </w:rPr>
        <w:t xml:space="preserve">Assign the best </w:t>
      </w:r>
      <w:r w:rsidR="00A22ECF" w:rsidRPr="000A4E48">
        <w:rPr>
          <w:b/>
          <w:bCs/>
          <w:i/>
          <w:iCs/>
          <w:color w:val="FF0000"/>
        </w:rPr>
        <w:t xml:space="preserve">people to the task. Capture </w:t>
      </w:r>
      <w:r w:rsidR="00F67DE9" w:rsidRPr="000A4E48">
        <w:rPr>
          <w:b/>
          <w:bCs/>
          <w:i/>
          <w:iCs/>
          <w:color w:val="FF0000"/>
        </w:rPr>
        <w:t>the data!</w:t>
      </w:r>
    </w:p>
    <w:p w14:paraId="3A376C4B" w14:textId="346C1657" w:rsidR="00696B1A" w:rsidRPr="00EC5D87" w:rsidRDefault="00F67DE9" w:rsidP="00EC5D87">
      <w:pPr>
        <w:jc w:val="center"/>
        <w:rPr>
          <w:b/>
          <w:bCs/>
          <w:i/>
          <w:iCs/>
          <w:color w:val="FF0000"/>
        </w:rPr>
      </w:pPr>
      <w:r w:rsidRPr="000A4E48">
        <w:rPr>
          <w:b/>
          <w:bCs/>
          <w:i/>
          <w:iCs/>
          <w:color w:val="FF0000"/>
        </w:rPr>
        <w:lastRenderedPageBreak/>
        <w:t xml:space="preserve">Work orders </w:t>
      </w:r>
      <w:r w:rsidR="00FB0040" w:rsidRPr="000A4E48">
        <w:rPr>
          <w:b/>
          <w:bCs/>
          <w:i/>
          <w:iCs/>
          <w:color w:val="FF0000"/>
        </w:rPr>
        <w:t xml:space="preserve">will </w:t>
      </w:r>
      <w:r w:rsidR="00EE2BB5" w:rsidRPr="000A4E48">
        <w:rPr>
          <w:b/>
          <w:bCs/>
          <w:i/>
          <w:iCs/>
          <w:color w:val="FF0000"/>
        </w:rPr>
        <w:t>have a control number</w:t>
      </w:r>
      <w:proofErr w:type="gramStart"/>
      <w:r w:rsidR="00EE2BB5" w:rsidRPr="000A4E48">
        <w:rPr>
          <w:b/>
          <w:bCs/>
          <w:i/>
          <w:iCs/>
          <w:color w:val="FF0000"/>
        </w:rPr>
        <w:t xml:space="preserve">.  </w:t>
      </w:r>
      <w:proofErr w:type="gramEnd"/>
      <w:r w:rsidR="00634DE3" w:rsidRPr="000A4E48">
        <w:rPr>
          <w:b/>
          <w:bCs/>
          <w:i/>
          <w:iCs/>
          <w:color w:val="FF0000"/>
        </w:rPr>
        <w:t xml:space="preserve">A bonus is if </w:t>
      </w:r>
      <w:r w:rsidR="00AF3792" w:rsidRPr="000A4E48">
        <w:rPr>
          <w:b/>
          <w:bCs/>
          <w:i/>
          <w:iCs/>
          <w:color w:val="FF0000"/>
        </w:rPr>
        <w:t xml:space="preserve">vendor PO’s and Invoices </w:t>
      </w:r>
      <w:r w:rsidR="00DF4702" w:rsidRPr="000A4E48">
        <w:rPr>
          <w:b/>
          <w:bCs/>
          <w:i/>
          <w:iCs/>
          <w:color w:val="FF0000"/>
        </w:rPr>
        <w:t xml:space="preserve">can be </w:t>
      </w:r>
      <w:r w:rsidR="00344D8B" w:rsidRPr="000A4E48">
        <w:rPr>
          <w:b/>
          <w:bCs/>
          <w:i/>
          <w:iCs/>
          <w:color w:val="FF0000"/>
        </w:rPr>
        <w:t xml:space="preserve">“attached” </w:t>
      </w:r>
      <w:r w:rsidR="00696B1A" w:rsidRPr="000A4E48">
        <w:rPr>
          <w:b/>
          <w:bCs/>
          <w:i/>
          <w:iCs/>
          <w:color w:val="FF0000"/>
        </w:rPr>
        <w:t>on high value items.</w:t>
      </w:r>
    </w:p>
    <w:p w14:paraId="423C73BF" w14:textId="22FE362D" w:rsidR="005D2FD2" w:rsidRPr="00D33EF1" w:rsidRDefault="00D260CE" w:rsidP="00EC5D87">
      <w:pPr>
        <w:pStyle w:val="Heading2"/>
        <w:rPr>
          <w:color w:val="4472C4" w:themeColor="accent1"/>
          <w:sz w:val="24"/>
          <w:szCs w:val="32"/>
        </w:rPr>
      </w:pPr>
      <w:r>
        <w:t xml:space="preserve">WORK ORDER </w:t>
      </w:r>
      <w:r w:rsidR="00B07A9F">
        <w:t>Steps</w:t>
      </w:r>
      <w:r>
        <w:t xml:space="preserve"> </w:t>
      </w:r>
      <w:r w:rsidR="004E6636">
        <w:t xml:space="preserve">-MAINTENANCE PLANNER </w:t>
      </w:r>
    </w:p>
    <w:p w14:paraId="29596975" w14:textId="0726E3BF" w:rsidR="004E6636" w:rsidRDefault="00DD2347" w:rsidP="00DD2347">
      <w:pPr>
        <w:pStyle w:val="ListParagraph"/>
        <w:numPr>
          <w:ilvl w:val="0"/>
          <w:numId w:val="19"/>
        </w:numPr>
      </w:pPr>
      <w:r>
        <w:t>*</w:t>
      </w:r>
      <w:r w:rsidR="007B5A36">
        <w:t xml:space="preserve">Confirm </w:t>
      </w:r>
      <w:r w:rsidR="00293027">
        <w:t xml:space="preserve">“high value” </w:t>
      </w:r>
      <w:r w:rsidR="007D5954">
        <w:t>com</w:t>
      </w:r>
      <w:r w:rsidR="00A36FC8">
        <w:t>ponent</w:t>
      </w:r>
      <w:r w:rsidR="007D5954">
        <w:t xml:space="preserve"> available</w:t>
      </w:r>
    </w:p>
    <w:p w14:paraId="29EC22F9" w14:textId="5276360E" w:rsidR="00D063FD" w:rsidRDefault="00DD2347" w:rsidP="00DD2347">
      <w:pPr>
        <w:pStyle w:val="ListParagraph"/>
        <w:numPr>
          <w:ilvl w:val="0"/>
          <w:numId w:val="19"/>
        </w:numPr>
      </w:pPr>
      <w:r>
        <w:t>*</w:t>
      </w:r>
      <w:r w:rsidR="00D063FD">
        <w:t xml:space="preserve">Confirm </w:t>
      </w:r>
      <w:r w:rsidR="00A27EAE">
        <w:t>“low value” MRO parts available</w:t>
      </w:r>
    </w:p>
    <w:p w14:paraId="4D19976A" w14:textId="5AB9EDA9" w:rsidR="00A27EAE" w:rsidRDefault="0051162E" w:rsidP="00DD2347">
      <w:pPr>
        <w:pStyle w:val="ListParagraph"/>
        <w:numPr>
          <w:ilvl w:val="0"/>
          <w:numId w:val="19"/>
        </w:numPr>
      </w:pPr>
      <w:r>
        <w:t>Assign</w:t>
      </w:r>
      <w:r w:rsidR="00A27EAE">
        <w:t xml:space="preserve"> </w:t>
      </w:r>
      <w:r>
        <w:t>technicians.</w:t>
      </w:r>
    </w:p>
    <w:p w14:paraId="3CBD1D0A" w14:textId="10D3F164" w:rsidR="00E85E08" w:rsidRDefault="00E85E08" w:rsidP="00DD2347">
      <w:pPr>
        <w:pStyle w:val="ListParagraph"/>
        <w:numPr>
          <w:ilvl w:val="0"/>
          <w:numId w:val="19"/>
        </w:numPr>
      </w:pPr>
      <w:r>
        <w:t xml:space="preserve">Assign </w:t>
      </w:r>
      <w:r w:rsidR="00463742">
        <w:t>Outside</w:t>
      </w:r>
      <w:r>
        <w:t xml:space="preserve"> contractors </w:t>
      </w:r>
      <w:r w:rsidR="0061146F">
        <w:t xml:space="preserve">(Vendor PO) </w:t>
      </w:r>
      <w:r w:rsidR="009170B6">
        <w:t xml:space="preserve">as </w:t>
      </w:r>
      <w:r w:rsidR="00463742">
        <w:t>required.</w:t>
      </w:r>
    </w:p>
    <w:p w14:paraId="1154E839" w14:textId="64492136" w:rsidR="00E5187E" w:rsidRDefault="00A27EAE" w:rsidP="00E5187E">
      <w:pPr>
        <w:pStyle w:val="ListParagraph"/>
        <w:numPr>
          <w:ilvl w:val="0"/>
          <w:numId w:val="19"/>
        </w:numPr>
      </w:pPr>
      <w:r>
        <w:t xml:space="preserve">Schedule work Order </w:t>
      </w:r>
    </w:p>
    <w:p w14:paraId="6A332E8C" w14:textId="77777777" w:rsidR="00E5187E" w:rsidRDefault="00E5187E" w:rsidP="00E5187E">
      <w:pPr>
        <w:pStyle w:val="ListParagraph"/>
      </w:pPr>
    </w:p>
    <w:p w14:paraId="3D378EA2" w14:textId="45F85E2D" w:rsidR="00233026" w:rsidRPr="00E5187E" w:rsidRDefault="0004114D" w:rsidP="00E5187E">
      <w:pPr>
        <w:pStyle w:val="ListParagraph"/>
        <w:rPr>
          <w:i/>
          <w:iCs/>
        </w:rPr>
      </w:pPr>
      <w:r w:rsidRPr="003539CA">
        <w:rPr>
          <w:b/>
          <w:bCs/>
          <w:i/>
          <w:iCs/>
        </w:rPr>
        <w:t xml:space="preserve">*High Value Components </w:t>
      </w:r>
      <w:r w:rsidRPr="00E5187E">
        <w:rPr>
          <w:i/>
          <w:iCs/>
        </w:rPr>
        <w:t xml:space="preserve">are </w:t>
      </w:r>
      <w:r w:rsidR="0094730A" w:rsidRPr="00E5187E">
        <w:rPr>
          <w:i/>
          <w:iCs/>
        </w:rPr>
        <w:t>system</w:t>
      </w:r>
      <w:r w:rsidR="001C6DB0" w:rsidRPr="00E5187E">
        <w:rPr>
          <w:i/>
          <w:iCs/>
        </w:rPr>
        <w:t xml:space="preserve"> specific </w:t>
      </w:r>
      <w:r w:rsidR="00800206" w:rsidRPr="00E5187E">
        <w:rPr>
          <w:i/>
          <w:iCs/>
        </w:rPr>
        <w:t xml:space="preserve">and expensive (Motors, gear boxes, pumps </w:t>
      </w:r>
      <w:proofErr w:type="gramStart"/>
      <w:r w:rsidR="00800206" w:rsidRPr="00E5187E">
        <w:rPr>
          <w:i/>
          <w:iCs/>
        </w:rPr>
        <w:t>etc</w:t>
      </w:r>
      <w:proofErr w:type="gramEnd"/>
      <w:r w:rsidR="00800206" w:rsidRPr="00E5187E">
        <w:rPr>
          <w:i/>
          <w:iCs/>
        </w:rPr>
        <w:t>…)</w:t>
      </w:r>
      <w:r w:rsidR="00924E7E" w:rsidRPr="00E5187E">
        <w:rPr>
          <w:i/>
          <w:iCs/>
        </w:rPr>
        <w:t xml:space="preserve">. </w:t>
      </w:r>
      <w:r w:rsidR="00C76835" w:rsidRPr="00E5187E">
        <w:rPr>
          <w:b/>
          <w:bCs/>
          <w:i/>
          <w:iCs/>
        </w:rPr>
        <w:t>Low</w:t>
      </w:r>
      <w:r w:rsidR="00C0780A" w:rsidRPr="00E5187E">
        <w:rPr>
          <w:b/>
          <w:bCs/>
          <w:i/>
          <w:iCs/>
        </w:rPr>
        <w:t xml:space="preserve"> Values </w:t>
      </w:r>
      <w:r w:rsidR="00233026" w:rsidRPr="00E5187E">
        <w:rPr>
          <w:b/>
          <w:bCs/>
          <w:i/>
          <w:iCs/>
        </w:rPr>
        <w:t xml:space="preserve">MRO </w:t>
      </w:r>
      <w:r w:rsidR="0055598D" w:rsidRPr="00E5187E">
        <w:rPr>
          <w:b/>
          <w:bCs/>
          <w:i/>
          <w:iCs/>
        </w:rPr>
        <w:t xml:space="preserve">parts </w:t>
      </w:r>
      <w:r w:rsidR="00233026" w:rsidRPr="00E5187E">
        <w:rPr>
          <w:i/>
          <w:iCs/>
        </w:rPr>
        <w:t xml:space="preserve">(maintenance, repair, operation components) include items such as fasteners, clamps, lubricants, filters, hose, wire, chain </w:t>
      </w:r>
      <w:proofErr w:type="gramStart"/>
      <w:r w:rsidR="00233026" w:rsidRPr="00E5187E">
        <w:rPr>
          <w:i/>
          <w:iCs/>
        </w:rPr>
        <w:t>etc.</w:t>
      </w:r>
      <w:r w:rsidR="0055598D" w:rsidRPr="00E5187E">
        <w:rPr>
          <w:i/>
          <w:iCs/>
        </w:rPr>
        <w:t xml:space="preserve"> </w:t>
      </w:r>
      <w:r w:rsidR="00E268F2" w:rsidRPr="00E5187E">
        <w:rPr>
          <w:i/>
          <w:iCs/>
        </w:rPr>
        <w:t xml:space="preserve"> </w:t>
      </w:r>
      <w:proofErr w:type="gramEnd"/>
      <w:r w:rsidR="00E268F2" w:rsidRPr="00E5187E">
        <w:rPr>
          <w:i/>
          <w:iCs/>
        </w:rPr>
        <w:t xml:space="preserve">The bottom line is the parts need to be </w:t>
      </w:r>
      <w:r w:rsidR="00430F88" w:rsidRPr="00E5187E">
        <w:rPr>
          <w:i/>
          <w:iCs/>
        </w:rPr>
        <w:t>in the shop for a job to be successful and efficient.</w:t>
      </w:r>
    </w:p>
    <w:p w14:paraId="1083CA68" w14:textId="77777777" w:rsidR="00800206" w:rsidRDefault="00800206" w:rsidP="004E6636"/>
    <w:p w14:paraId="464BA4F4" w14:textId="77777777" w:rsidR="004E6636" w:rsidRPr="004E6636" w:rsidRDefault="004E6636" w:rsidP="004E6636"/>
    <w:p w14:paraId="2435FC29" w14:textId="77777777" w:rsidR="004E6636" w:rsidRPr="004E6636" w:rsidRDefault="004E6636" w:rsidP="004E6636"/>
    <w:p w14:paraId="6E9B4866" w14:textId="77777777" w:rsidR="000E714F" w:rsidRDefault="000E714F" w:rsidP="002860E6"/>
    <w:p w14:paraId="539EE528" w14:textId="6C61F888" w:rsidR="00093288" w:rsidRDefault="00A07AD7" w:rsidP="00524096">
      <w:pPr>
        <w:pStyle w:val="Heading2"/>
      </w:pPr>
      <w:r>
        <w:t>W</w:t>
      </w:r>
      <w:r w:rsidR="009D033E">
        <w:t xml:space="preserve">ORK ORDER </w:t>
      </w:r>
      <w:r w:rsidR="00EC5D87">
        <w:t xml:space="preserve">Steps </w:t>
      </w:r>
      <w:r w:rsidR="009D033E">
        <w:t xml:space="preserve">– TECHNICIAN </w:t>
      </w:r>
    </w:p>
    <w:p w14:paraId="56AC8512" w14:textId="77777777" w:rsidR="00F7593B" w:rsidRDefault="00A07AD7" w:rsidP="00185C88">
      <w:pPr>
        <w:pStyle w:val="ListParagraph"/>
        <w:numPr>
          <w:ilvl w:val="0"/>
          <w:numId w:val="18"/>
        </w:numPr>
      </w:pPr>
      <w:r>
        <w:t xml:space="preserve">Open </w:t>
      </w:r>
      <w:r w:rsidR="00D743A8">
        <w:t xml:space="preserve">the assigned </w:t>
      </w:r>
      <w:r>
        <w:t>work order on smartphone.</w:t>
      </w:r>
      <w:r w:rsidR="009F5E15">
        <w:t xml:space="preserve"> </w:t>
      </w:r>
    </w:p>
    <w:p w14:paraId="7C8A494D" w14:textId="6B452515" w:rsidR="00A07AD7" w:rsidRDefault="009F5E15" w:rsidP="00185C88">
      <w:pPr>
        <w:pStyle w:val="ListParagraph"/>
        <w:numPr>
          <w:ilvl w:val="0"/>
          <w:numId w:val="18"/>
        </w:numPr>
      </w:pPr>
      <w:r>
        <w:t>Start the timer.</w:t>
      </w:r>
    </w:p>
    <w:p w14:paraId="28574116" w14:textId="64722FA9" w:rsidR="009D033E" w:rsidRDefault="009D033E" w:rsidP="00185C88">
      <w:pPr>
        <w:pStyle w:val="ListParagraph"/>
        <w:numPr>
          <w:ilvl w:val="0"/>
          <w:numId w:val="18"/>
        </w:numPr>
      </w:pPr>
      <w:r>
        <w:t xml:space="preserve">Review </w:t>
      </w:r>
      <w:r w:rsidR="001B7443">
        <w:t xml:space="preserve">the </w:t>
      </w:r>
      <w:r w:rsidR="003D2BAA">
        <w:t xml:space="preserve">WO </w:t>
      </w:r>
      <w:r w:rsidR="00463742">
        <w:t>assigned “</w:t>
      </w:r>
      <w:r w:rsidR="003226DC">
        <w:t xml:space="preserve">high </w:t>
      </w:r>
      <w:r w:rsidR="00747D4B">
        <w:t xml:space="preserve">value” </w:t>
      </w:r>
      <w:r w:rsidR="00CD6CAD">
        <w:t>components</w:t>
      </w:r>
      <w:r w:rsidR="0029518B">
        <w:t xml:space="preserve"> (assigned by </w:t>
      </w:r>
      <w:r w:rsidR="00BF2769">
        <w:t>M</w:t>
      </w:r>
      <w:r w:rsidR="0029518B">
        <w:t xml:space="preserve">aintenance </w:t>
      </w:r>
      <w:r w:rsidR="00BF2769">
        <w:t>P</w:t>
      </w:r>
      <w:r w:rsidR="0029518B">
        <w:t>lanner)</w:t>
      </w:r>
    </w:p>
    <w:p w14:paraId="3997C10F" w14:textId="1795170A" w:rsidR="00590283" w:rsidRDefault="00826575" w:rsidP="00185C88">
      <w:pPr>
        <w:pStyle w:val="ListParagraph"/>
        <w:numPr>
          <w:ilvl w:val="0"/>
          <w:numId w:val="18"/>
        </w:numPr>
      </w:pPr>
      <w:r>
        <w:t xml:space="preserve">Scan </w:t>
      </w:r>
      <w:r w:rsidR="00C74D79">
        <w:t xml:space="preserve">Bar/QR codes of any </w:t>
      </w:r>
      <w:r w:rsidR="002C3D97">
        <w:t xml:space="preserve">items </w:t>
      </w:r>
      <w:r w:rsidR="00463742">
        <w:t>YOU think</w:t>
      </w:r>
      <w:r w:rsidR="00D572DE">
        <w:t xml:space="preserve"> you need o use on the </w:t>
      </w:r>
      <w:r w:rsidR="00131986">
        <w:t>job.</w:t>
      </w:r>
    </w:p>
    <w:p w14:paraId="4EA0E599" w14:textId="3BA439A5" w:rsidR="00CF2F8C" w:rsidRDefault="006D5D5A" w:rsidP="00185C88">
      <w:pPr>
        <w:pStyle w:val="ListParagraph"/>
        <w:numPr>
          <w:ilvl w:val="0"/>
          <w:numId w:val="18"/>
        </w:numPr>
      </w:pPr>
      <w:r>
        <w:t xml:space="preserve">Complete the </w:t>
      </w:r>
      <w:r w:rsidR="00463742">
        <w:t>job.</w:t>
      </w:r>
    </w:p>
    <w:p w14:paraId="6E1FA33E" w14:textId="395FE45D" w:rsidR="006D5D5A" w:rsidRDefault="006D5D5A" w:rsidP="00185C88">
      <w:pPr>
        <w:pStyle w:val="ListParagraph"/>
        <w:numPr>
          <w:ilvl w:val="0"/>
          <w:numId w:val="18"/>
        </w:numPr>
      </w:pPr>
      <w:r>
        <w:t xml:space="preserve">Scan and return any items you did not </w:t>
      </w:r>
      <w:r w:rsidR="00463742">
        <w:t>use.</w:t>
      </w:r>
    </w:p>
    <w:p w14:paraId="7A941515" w14:textId="77777777" w:rsidR="00615014" w:rsidRDefault="00A04538" w:rsidP="00615014">
      <w:pPr>
        <w:pStyle w:val="ListParagraph"/>
        <w:numPr>
          <w:ilvl w:val="0"/>
          <w:numId w:val="18"/>
        </w:numPr>
      </w:pPr>
      <w:r>
        <w:t>Review your QTY’s!</w:t>
      </w:r>
    </w:p>
    <w:p w14:paraId="405C81BA" w14:textId="06801436" w:rsidR="00615014" w:rsidRDefault="00185C88" w:rsidP="00615014">
      <w:pPr>
        <w:pStyle w:val="ListParagraph"/>
        <w:numPr>
          <w:ilvl w:val="0"/>
          <w:numId w:val="18"/>
        </w:numPr>
      </w:pPr>
      <w:r>
        <w:t>Close the job.</w:t>
      </w:r>
    </w:p>
    <w:p w14:paraId="7B5A0EAC" w14:textId="38737501" w:rsidR="00615014" w:rsidRDefault="00615014" w:rsidP="00615014">
      <w:r w:rsidRPr="00615014">
        <w:t xml:space="preserve"> </w:t>
      </w:r>
      <w:r>
        <w:t>*In most cases these steps are completed in the Maintenance shop</w:t>
      </w:r>
      <w:proofErr w:type="gramStart"/>
      <w:r>
        <w:t xml:space="preserve">.  </w:t>
      </w:r>
      <w:proofErr w:type="gramEnd"/>
      <w:r>
        <w:t>Start the Work order, choose the components, tools and get to work.</w:t>
      </w:r>
    </w:p>
    <w:p w14:paraId="62A127DE" w14:textId="48F1C502" w:rsidR="00A04538" w:rsidRDefault="00A04538" w:rsidP="00185C88">
      <w:pPr>
        <w:pStyle w:val="ListParagraph"/>
        <w:numPr>
          <w:ilvl w:val="0"/>
          <w:numId w:val="18"/>
        </w:numPr>
      </w:pPr>
    </w:p>
    <w:p w14:paraId="7E129AC4" w14:textId="65762EF3" w:rsidR="00AC0862" w:rsidRPr="00AC0862" w:rsidRDefault="00AC0862" w:rsidP="00A07AD7">
      <w:pPr>
        <w:rPr>
          <w:b/>
          <w:bCs/>
        </w:rPr>
      </w:pPr>
      <w:r>
        <w:rPr>
          <w:b/>
          <w:bCs/>
        </w:rPr>
        <w:t xml:space="preserve">Finishing the </w:t>
      </w:r>
      <w:r w:rsidR="00F42C34">
        <w:rPr>
          <w:b/>
          <w:bCs/>
        </w:rPr>
        <w:t>Work Order</w:t>
      </w:r>
    </w:p>
    <w:p w14:paraId="07EED828" w14:textId="042BB607" w:rsidR="00F42C34" w:rsidRPr="00B92CE1" w:rsidRDefault="00B92CE1" w:rsidP="00A07AD7">
      <w:r>
        <w:lastRenderedPageBreak/>
        <w:t xml:space="preserve">In </w:t>
      </w:r>
      <w:proofErr w:type="gramStart"/>
      <w:r>
        <w:t>many</w:t>
      </w:r>
      <w:proofErr w:type="gramEnd"/>
      <w:r>
        <w:t xml:space="preserve"> cases</w:t>
      </w:r>
      <w:r w:rsidR="005C4674">
        <w:t xml:space="preserve">, components may not be used as initially expected. It is important </w:t>
      </w:r>
      <w:r w:rsidR="00840D1D">
        <w:t>to retu</w:t>
      </w:r>
      <w:r w:rsidR="007E5F11">
        <w:t>rn</w:t>
      </w:r>
      <w:r w:rsidR="00840D1D">
        <w:t xml:space="preserve"> these to stock and </w:t>
      </w:r>
      <w:r w:rsidR="006E4757">
        <w:t xml:space="preserve">remove them from the </w:t>
      </w:r>
      <w:r w:rsidR="005A310C">
        <w:t>WO.</w:t>
      </w:r>
    </w:p>
    <w:p w14:paraId="2AFDD46B" w14:textId="19C5A883" w:rsidR="00B477DB" w:rsidRPr="00B92CE1" w:rsidRDefault="00B477DB" w:rsidP="00A07AD7">
      <w:r>
        <w:t xml:space="preserve">-scan the bar code </w:t>
      </w:r>
    </w:p>
    <w:p w14:paraId="44D8B903" w14:textId="59DB4DDB" w:rsidR="00E63D2E" w:rsidRPr="00B92CE1" w:rsidRDefault="000E7295" w:rsidP="00A07AD7">
      <w:r>
        <w:t>-update the QTY used</w:t>
      </w:r>
    </w:p>
    <w:p w14:paraId="2E78FC8D" w14:textId="5E358E06" w:rsidR="000E7295" w:rsidRPr="00B92CE1" w:rsidRDefault="000E7295" w:rsidP="00A07AD7">
      <w:r>
        <w:t>-close the W</w:t>
      </w:r>
      <w:r w:rsidR="00B50D7B">
        <w:t>O</w:t>
      </w:r>
    </w:p>
    <w:p w14:paraId="6E2C86F3" w14:textId="77777777" w:rsidR="00B50D7B" w:rsidRDefault="00B50D7B" w:rsidP="00A07AD7"/>
    <w:p w14:paraId="2B1C7F28" w14:textId="77777777" w:rsidR="00B50D7B" w:rsidRPr="00B92CE1" w:rsidRDefault="00B50D7B" w:rsidP="00A07AD7"/>
    <w:p w14:paraId="6C62D5A2" w14:textId="77777777" w:rsidR="00BB7D69" w:rsidRDefault="00BB7D69" w:rsidP="00A07AD7"/>
    <w:p w14:paraId="4EA13696" w14:textId="78A38D88" w:rsidR="00815680" w:rsidRDefault="00800835" w:rsidP="00A07AD7">
      <w:r>
        <w:t>-</w:t>
      </w:r>
    </w:p>
    <w:p w14:paraId="602AFFAA" w14:textId="77777777" w:rsidR="00A07AD7" w:rsidRDefault="00A07AD7" w:rsidP="00A07AD7">
      <w:r>
        <w:t xml:space="preserve">  - Scan barcode of parts bin or part.</w:t>
      </w:r>
    </w:p>
    <w:p w14:paraId="6C9EFDCA" w14:textId="77777777" w:rsidR="00A07AD7" w:rsidRDefault="00A07AD7" w:rsidP="00A07AD7">
      <w:r>
        <w:t xml:space="preserve">  - Enter quantity of pieces used on work order.</w:t>
      </w:r>
    </w:p>
    <w:p w14:paraId="2A7B10D7" w14:textId="77777777" w:rsidR="00A07AD7" w:rsidRDefault="00A07AD7" w:rsidP="00A07AD7">
      <w:r>
        <w:t xml:space="preserve">  - Confirm entry.</w:t>
      </w:r>
    </w:p>
    <w:p w14:paraId="4E41D5A8" w14:textId="4CF1D1DF" w:rsidR="00A07AD7" w:rsidRDefault="00A07AD7" w:rsidP="00A07AD7">
      <w:r>
        <w:t>- After work is completed, return unused parts</w:t>
      </w:r>
      <w:r w:rsidR="00AD0E7B">
        <w:t xml:space="preserve"> and </w:t>
      </w:r>
      <w:r w:rsidR="005A310C">
        <w:t>scan</w:t>
      </w:r>
      <w:r w:rsidR="00AD0E7B">
        <w:t xml:space="preserve"> them back to their bin</w:t>
      </w:r>
    </w:p>
    <w:p w14:paraId="4EAE67CB" w14:textId="3F192C5A" w:rsidR="00A07AD7" w:rsidRDefault="00452BD9" w:rsidP="00A07AD7">
      <w:r>
        <w:t xml:space="preserve">The trick is to efficiently SCAN </w:t>
      </w:r>
      <w:r w:rsidR="005A310C">
        <w:t>IN the</w:t>
      </w:r>
      <w:r>
        <w:t xml:space="preserve"> “bits and </w:t>
      </w:r>
      <w:r w:rsidR="005A310C">
        <w:t>pieces” used</w:t>
      </w:r>
      <w:r>
        <w:t xml:space="preserve"> on </w:t>
      </w:r>
      <w:r w:rsidR="005A310C">
        <w:t>WOs</w:t>
      </w:r>
      <w:r>
        <w:t xml:space="preserve"> to get a usage trend. </w:t>
      </w:r>
      <w:r w:rsidR="005A3A9D">
        <w:t>A tech is assigned a complex repair</w:t>
      </w:r>
      <w:r w:rsidR="00A40733">
        <w:t xml:space="preserve"> </w:t>
      </w:r>
      <w:r w:rsidR="006A52C5">
        <w:t>(I.E. Pump</w:t>
      </w:r>
      <w:r w:rsidR="00872E69">
        <w:t xml:space="preserve"> rebuild </w:t>
      </w:r>
      <w:r w:rsidR="00A40733">
        <w:t>with</w:t>
      </w:r>
      <w:r w:rsidR="00872E69">
        <w:t xml:space="preserve"> feeder hoses and Oil change). This job uses</w:t>
      </w:r>
      <w:r w:rsidR="00A40733">
        <w:t xml:space="preserve"> multipl</w:t>
      </w:r>
      <w:r w:rsidR="00872E69">
        <w:t xml:space="preserve">e </w:t>
      </w:r>
      <w:r w:rsidR="00A40733">
        <w:t>components</w:t>
      </w:r>
      <w:proofErr w:type="gramStart"/>
      <w:r w:rsidR="00A40733">
        <w:t xml:space="preserve">.  </w:t>
      </w:r>
      <w:proofErr w:type="gramEnd"/>
      <w:r>
        <w:t>Obviously</w:t>
      </w:r>
      <w:r w:rsidR="00A95B90">
        <w:t xml:space="preserve"> the $$$$ components are scanned </w:t>
      </w:r>
      <w:r w:rsidR="00897601">
        <w:t xml:space="preserve">or already noted on the WO but what is often missed </w:t>
      </w:r>
      <w:r w:rsidR="007A162C">
        <w:t>are “</w:t>
      </w:r>
      <w:r w:rsidR="00A40733">
        <w:t xml:space="preserve">the </w:t>
      </w:r>
      <w:r w:rsidR="006E32A0">
        <w:t xml:space="preserve">small </w:t>
      </w:r>
      <w:r w:rsidR="00AF0F22">
        <w:t xml:space="preserve">$ </w:t>
      </w:r>
      <w:r w:rsidR="00A40733">
        <w:t>part</w:t>
      </w:r>
      <w:r w:rsidR="007A162C">
        <w:t>s</w:t>
      </w:r>
      <w:proofErr w:type="gramStart"/>
      <w:r w:rsidR="007A162C">
        <w:t>”,</w:t>
      </w:r>
      <w:proofErr w:type="gramEnd"/>
      <w:r w:rsidR="007A162C">
        <w:t xml:space="preserve"> </w:t>
      </w:r>
      <w:r w:rsidR="00B22039">
        <w:t>(</w:t>
      </w:r>
      <w:r w:rsidR="007A162C">
        <w:t xml:space="preserve">fasteners, clamps, washers, </w:t>
      </w:r>
      <w:r w:rsidR="00AF0F22">
        <w:t># of feet</w:t>
      </w:r>
      <w:r w:rsidR="00B22039">
        <w:t xml:space="preserve"> of hose or </w:t>
      </w:r>
      <w:r w:rsidR="005A310C">
        <w:t>wire) The</w:t>
      </w:r>
      <w:r w:rsidR="00B22039">
        <w:t xml:space="preserve"> reality is a skilled tech will “grab what </w:t>
      </w:r>
      <w:r w:rsidR="00A40733">
        <w:t>he thinks he needs</w:t>
      </w:r>
      <w:r w:rsidR="00B825B7">
        <w:t xml:space="preserve">” and at the end of the job he will put unused </w:t>
      </w:r>
      <w:r>
        <w:t>components</w:t>
      </w:r>
      <w:r w:rsidR="00B825B7">
        <w:t xml:space="preserve"> ba</w:t>
      </w:r>
      <w:r>
        <w:t>c</w:t>
      </w:r>
      <w:r w:rsidR="00B825B7">
        <w:t>k into their bins</w:t>
      </w:r>
      <w:proofErr w:type="gramStart"/>
      <w:r w:rsidR="00B825B7">
        <w:t xml:space="preserve">.  </w:t>
      </w:r>
      <w:proofErr w:type="gramEnd"/>
      <w:r w:rsidR="00AF0F22">
        <w:t xml:space="preserve">He is too valuable to be </w:t>
      </w:r>
      <w:r w:rsidR="00E54290">
        <w:t>“pecking at a phone” but if he can SCAN and quickly ente</w:t>
      </w:r>
      <w:r w:rsidR="00654131">
        <w:t>r his educated guess, the data will be useful.</w:t>
      </w:r>
    </w:p>
    <w:p w14:paraId="13D0C7D1" w14:textId="77777777" w:rsidR="00A07AD7" w:rsidRDefault="00A07AD7" w:rsidP="00A07AD7">
      <w:r>
        <w:t>- Difficulty in predicting exact number of small items (e.g., bolts, O-rings, clamps) needed for a job.</w:t>
      </w:r>
    </w:p>
    <w:p w14:paraId="4B8E5413" w14:textId="77777777" w:rsidR="00A07AD7" w:rsidRDefault="00A07AD7" w:rsidP="00A07AD7">
      <w:r>
        <w:t>- Focus on usage trends rather than exact counts for small items.</w:t>
      </w:r>
    </w:p>
    <w:p w14:paraId="08CA6FEB" w14:textId="2E3C2AC1" w:rsidR="00A07AD7" w:rsidRDefault="00A07AD7" w:rsidP="00A07AD7">
      <w:r>
        <w:t>- Concern primarily about tracking more expensive items like gearboxes.</w:t>
      </w:r>
    </w:p>
    <w:p w14:paraId="05FDA33A" w14:textId="77777777" w:rsidR="00A07AD7" w:rsidRPr="00A07AD7" w:rsidRDefault="00A07AD7" w:rsidP="00A07AD7"/>
    <w:p w14:paraId="11CA1BE1" w14:textId="77777777" w:rsidR="002860E6" w:rsidRDefault="002860E6" w:rsidP="00C47C08">
      <w:pPr>
        <w:pStyle w:val="Heading1"/>
        <w:rPr>
          <w:rStyle w:val="normaltextrun"/>
        </w:rPr>
      </w:pPr>
    </w:p>
    <w:p w14:paraId="119C533E" w14:textId="77777777" w:rsidR="00B74D7E" w:rsidRDefault="00C47C08" w:rsidP="00C47C08">
      <w:pPr>
        <w:pStyle w:val="Heading1"/>
        <w:rPr>
          <w:rStyle w:val="normaltextrun"/>
        </w:rPr>
      </w:pPr>
      <w:r>
        <w:rPr>
          <w:rStyle w:val="normaltextrun"/>
        </w:rPr>
        <w:t xml:space="preserve">Key </w:t>
      </w:r>
      <w:r w:rsidR="007B002E">
        <w:rPr>
          <w:rStyle w:val="normaltextrun"/>
        </w:rPr>
        <w:t>reports and Files</w:t>
      </w:r>
    </w:p>
    <w:p w14:paraId="35323675" w14:textId="77777777" w:rsidR="00181A14" w:rsidRDefault="00181A14" w:rsidP="00181A14"/>
    <w:p w14:paraId="6260048A" w14:textId="77777777" w:rsidR="00181A14" w:rsidRDefault="00181A14" w:rsidP="00D04CCA">
      <w:pPr>
        <w:pStyle w:val="Heading1"/>
      </w:pPr>
      <w:r>
        <w:t>R</w:t>
      </w:r>
      <w:r w:rsidR="00D04CCA">
        <w:t>ep Fabric Reports:</w:t>
      </w:r>
    </w:p>
    <w:p w14:paraId="189AFA67" w14:textId="77777777" w:rsidR="00D04CCA" w:rsidRDefault="00D04CCA" w:rsidP="00D04CCA"/>
    <w:p w14:paraId="0C84F3D9" w14:textId="77777777" w:rsidR="005C04C9" w:rsidRDefault="007C1FB7" w:rsidP="00104AF7">
      <w:pPr>
        <w:pStyle w:val="Heading1"/>
      </w:pPr>
      <w:r>
        <w:t>Safari Monthly</w:t>
      </w:r>
    </w:p>
    <w:p w14:paraId="638B88AC" w14:textId="77777777" w:rsidR="003D217E" w:rsidRDefault="003D217E" w:rsidP="003D217E"/>
    <w:p w14:paraId="7B071B34" w14:textId="77777777" w:rsidR="00651AEB" w:rsidRDefault="00651AEB" w:rsidP="00651AEB">
      <w:pPr>
        <w:pStyle w:val="Heading1"/>
      </w:pPr>
      <w:r>
        <w:t>Safari Weekly-Da</w:t>
      </w:r>
      <w:r w:rsidR="00B62B8A">
        <w:t xml:space="preserve">ily </w:t>
      </w:r>
    </w:p>
    <w:p w14:paraId="5AAB893C" w14:textId="77777777" w:rsidR="008A1EB4" w:rsidRDefault="008A1EB4" w:rsidP="008A1EB4"/>
    <w:p w14:paraId="01BC99A5" w14:textId="77777777" w:rsidR="00B931D4" w:rsidRPr="00120A82" w:rsidRDefault="00B931D4" w:rsidP="00120A82">
      <w:pPr>
        <w:pStyle w:val="Heading1"/>
      </w:pPr>
      <w:r w:rsidRPr="00120A82">
        <w:t xml:space="preserve">Distributor Stocking </w:t>
      </w:r>
      <w:r w:rsidR="00025A20">
        <w:t>Locations</w:t>
      </w:r>
    </w:p>
    <w:p w14:paraId="3B5EF00F" w14:textId="77777777" w:rsidR="00361C37" w:rsidRDefault="00361C37" w:rsidP="00B74D7E">
      <w:pPr>
        <w:pStyle w:val="paragraph"/>
        <w:spacing w:before="0" w:beforeAutospacing="0" w:after="0" w:afterAutospacing="0"/>
        <w:textAlignment w:val="baseline"/>
        <w:rPr>
          <w:rStyle w:val="normaltextrun"/>
          <w:rFonts w:ascii="Calibri" w:hAnsi="Calibri" w:cs="Calibri"/>
          <w:b/>
          <w:bCs/>
          <w:i/>
          <w:iCs/>
          <w:sz w:val="28"/>
          <w:szCs w:val="28"/>
        </w:rPr>
      </w:pPr>
    </w:p>
    <w:p w14:paraId="442C543B" w14:textId="77777777" w:rsidR="00361C37" w:rsidRDefault="00361C37" w:rsidP="00B74D7E">
      <w:pPr>
        <w:pStyle w:val="paragraph"/>
        <w:spacing w:before="0" w:beforeAutospacing="0" w:after="0" w:afterAutospacing="0"/>
        <w:textAlignment w:val="baseline"/>
        <w:rPr>
          <w:rStyle w:val="normaltextrun"/>
          <w:rFonts w:ascii="Calibri" w:hAnsi="Calibri" w:cs="Calibri"/>
          <w:b/>
          <w:bCs/>
          <w:i/>
          <w:iCs/>
          <w:sz w:val="28"/>
          <w:szCs w:val="28"/>
        </w:rPr>
      </w:pPr>
    </w:p>
    <w:p w14:paraId="73A831AC" w14:textId="77777777" w:rsidR="00361C37" w:rsidRDefault="00361C37" w:rsidP="00B74D7E">
      <w:pPr>
        <w:pStyle w:val="paragraph"/>
        <w:spacing w:before="0" w:beforeAutospacing="0" w:after="0" w:afterAutospacing="0"/>
        <w:textAlignment w:val="baseline"/>
        <w:rPr>
          <w:rStyle w:val="normaltextrun"/>
          <w:rFonts w:ascii="Calibri" w:hAnsi="Calibri" w:cs="Calibri"/>
          <w:b/>
          <w:bCs/>
          <w:i/>
          <w:iCs/>
          <w:sz w:val="28"/>
          <w:szCs w:val="28"/>
        </w:rPr>
      </w:pPr>
    </w:p>
    <w:p w14:paraId="16869650" w14:textId="77777777" w:rsidR="00361C37" w:rsidRDefault="00361C37" w:rsidP="00B74D7E">
      <w:pPr>
        <w:pStyle w:val="paragraph"/>
        <w:spacing w:before="0" w:beforeAutospacing="0" w:after="0" w:afterAutospacing="0"/>
        <w:textAlignment w:val="baseline"/>
        <w:rPr>
          <w:rStyle w:val="normaltextrun"/>
          <w:rFonts w:ascii="Calibri" w:hAnsi="Calibri" w:cs="Calibri"/>
          <w:b/>
          <w:bCs/>
          <w:i/>
          <w:iCs/>
          <w:sz w:val="28"/>
          <w:szCs w:val="28"/>
        </w:rPr>
      </w:pPr>
    </w:p>
    <w:p w14:paraId="4441343C" w14:textId="77777777" w:rsidR="00361C37" w:rsidRDefault="00361C37" w:rsidP="00B74D7E">
      <w:pPr>
        <w:pStyle w:val="paragraph"/>
        <w:spacing w:before="0" w:beforeAutospacing="0" w:after="0" w:afterAutospacing="0"/>
        <w:textAlignment w:val="baseline"/>
        <w:rPr>
          <w:rStyle w:val="normaltextrun"/>
          <w:rFonts w:ascii="Calibri" w:hAnsi="Calibri" w:cs="Calibri"/>
          <w:b/>
          <w:bCs/>
          <w:i/>
          <w:iCs/>
          <w:sz w:val="28"/>
          <w:szCs w:val="28"/>
        </w:rPr>
      </w:pPr>
    </w:p>
    <w:p w14:paraId="147DABFB" w14:textId="77777777" w:rsidR="00361C37" w:rsidRDefault="00361C37" w:rsidP="00B74D7E">
      <w:pPr>
        <w:pStyle w:val="paragraph"/>
        <w:spacing w:before="0" w:beforeAutospacing="0" w:after="0" w:afterAutospacing="0"/>
        <w:textAlignment w:val="baseline"/>
        <w:rPr>
          <w:rStyle w:val="normaltextrun"/>
          <w:rFonts w:ascii="Calibri" w:hAnsi="Calibri" w:cs="Calibri"/>
          <w:b/>
          <w:bCs/>
          <w:i/>
          <w:iCs/>
          <w:sz w:val="28"/>
          <w:szCs w:val="28"/>
        </w:rPr>
      </w:pPr>
    </w:p>
    <w:p w14:paraId="343B68EB" w14:textId="77777777" w:rsidR="00B74D7E" w:rsidRDefault="00B74D7E" w:rsidP="005828B8">
      <w:pPr>
        <w:pStyle w:val="Heading1"/>
        <w:rPr>
          <w:rStyle w:val="eop"/>
          <w:rFonts w:ascii="Calibri" w:hAnsi="Calibri" w:cs="Calibri"/>
          <w:sz w:val="28"/>
          <w:szCs w:val="28"/>
        </w:rPr>
      </w:pPr>
      <w:r>
        <w:rPr>
          <w:rStyle w:val="normaltextrun"/>
          <w:rFonts w:ascii="Calibri" w:hAnsi="Calibri" w:cs="Calibri"/>
          <w:b w:val="0"/>
          <w:bCs/>
          <w:i/>
          <w:iCs/>
          <w:sz w:val="28"/>
          <w:szCs w:val="28"/>
        </w:rPr>
        <w:t>Lubriplate Pricing and Logisti</w:t>
      </w:r>
      <w:r w:rsidR="00336FF0">
        <w:rPr>
          <w:rStyle w:val="normaltextrun"/>
          <w:rFonts w:ascii="Calibri" w:hAnsi="Calibri" w:cs="Calibri"/>
          <w:b w:val="0"/>
          <w:bCs/>
          <w:i/>
          <w:iCs/>
          <w:sz w:val="28"/>
          <w:szCs w:val="28"/>
        </w:rPr>
        <w:t>cs</w:t>
      </w:r>
    </w:p>
    <w:p w14:paraId="6634C3B4" w14:textId="77777777" w:rsidR="00336FF0" w:rsidRDefault="00336FF0" w:rsidP="00B74D7E">
      <w:pPr>
        <w:pStyle w:val="paragraph"/>
        <w:spacing w:before="0" w:beforeAutospacing="0" w:after="0" w:afterAutospacing="0"/>
        <w:textAlignment w:val="baseline"/>
        <w:rPr>
          <w:rStyle w:val="eop"/>
          <w:rFonts w:ascii="Calibri" w:hAnsi="Calibri" w:cs="Calibri"/>
          <w:sz w:val="28"/>
          <w:szCs w:val="28"/>
        </w:rPr>
      </w:pPr>
    </w:p>
    <w:p w14:paraId="1144C369" w14:textId="77777777" w:rsidR="00185314" w:rsidRDefault="00E369A2" w:rsidP="00D81C1A">
      <w:pPr>
        <w:ind w:left="720"/>
      </w:pPr>
      <w:r>
        <w:t xml:space="preserve"> </w:t>
      </w:r>
    </w:p>
    <w:sectPr w:rsidR="00185314" w:rsidSect="001B6850">
      <w:headerReference w:type="default" r:id="rId11"/>
      <w:footerReference w:type="default" r:id="rId12"/>
      <w:pgSz w:w="12240" w:h="15840"/>
      <w:pgMar w:top="1588" w:right="1021" w:bottom="964" w:left="102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3E6984" w14:textId="77777777" w:rsidR="001B671C" w:rsidRDefault="001B671C" w:rsidP="002D245E">
      <w:pPr>
        <w:spacing w:after="0" w:line="240" w:lineRule="auto"/>
      </w:pPr>
      <w:r>
        <w:separator/>
      </w:r>
    </w:p>
  </w:endnote>
  <w:endnote w:type="continuationSeparator" w:id="0">
    <w:p w14:paraId="74EB168E" w14:textId="77777777" w:rsidR="001B671C" w:rsidRDefault="001B671C" w:rsidP="002D245E">
      <w:pPr>
        <w:spacing w:after="0" w:line="240" w:lineRule="auto"/>
      </w:pPr>
      <w:r>
        <w:continuationSeparator/>
      </w:r>
    </w:p>
  </w:endnote>
  <w:endnote w:type="continuationNotice" w:id="1">
    <w:p w14:paraId="52FB2821" w14:textId="77777777" w:rsidR="001B671C" w:rsidRDefault="001B671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D5FFED" w14:textId="3A1D5709" w:rsidR="00372436" w:rsidRDefault="00372436">
    <w:pPr>
      <w:pStyle w:val="Footer"/>
    </w:pPr>
  </w:p>
  <w:p w14:paraId="0CA8A47F" w14:textId="62D541E8" w:rsidR="00372436" w:rsidRDefault="00372436">
    <w:pPr>
      <w:pStyle w:val="Footer"/>
    </w:pPr>
  </w:p>
  <w:sdt>
    <w:sdtPr>
      <w:id w:val="-1639724391"/>
      <w:docPartObj>
        <w:docPartGallery w:val="Page Numbers (Bottom of Page)"/>
        <w:docPartUnique/>
      </w:docPartObj>
    </w:sdtPr>
    <w:sdtEndPr>
      <w:rPr>
        <w:noProof/>
      </w:rPr>
    </w:sdtEndPr>
    <w:sdtContent>
      <w:p w14:paraId="2AF3AC4D" w14:textId="77777777" w:rsidR="00B54A51" w:rsidRDefault="001D2573">
        <w:pPr>
          <w:pStyle w:val="Footer"/>
          <w:rPr>
            <w:noProof/>
          </w:rPr>
        </w:pPr>
        <w:r>
          <w:fldChar w:fldCharType="begin"/>
        </w:r>
        <w:r>
          <w:instrText xml:space="preserve"> PAGE   \* MERGEFORMAT </w:instrText>
        </w:r>
        <w:r>
          <w:fldChar w:fldCharType="separate"/>
        </w:r>
        <w:r>
          <w:rPr>
            <w:noProof/>
          </w:rPr>
          <w:t>2</w:t>
        </w:r>
        <w:r>
          <w:rPr>
            <w:noProof/>
          </w:rPr>
          <w:fldChar w:fldCharType="end"/>
        </w:r>
        <w:r w:rsidR="00F83A38">
          <w:rPr>
            <w:noProof/>
          </w:rPr>
          <w:tab/>
        </w:r>
        <w:r w:rsidR="00F83A38">
          <w:rPr>
            <w:noProof/>
          </w:rPr>
          <w:tab/>
        </w:r>
        <w:hyperlink r:id="rId1" w:history="1">
          <w:r w:rsidR="00F83A38" w:rsidRPr="00E05775">
            <w:rPr>
              <w:rStyle w:val="Hyperlink"/>
              <w:noProof/>
            </w:rPr>
            <w:t>mike@summitagencies.ca</w:t>
          </w:r>
        </w:hyperlink>
        <w:r w:rsidR="00F83A38">
          <w:rPr>
            <w:noProof/>
          </w:rPr>
          <w:t xml:space="preserve">  604 209 0987</w:t>
        </w:r>
      </w:p>
      <w:p w14:paraId="6125DEFC" w14:textId="77777777" w:rsidR="00B54A51" w:rsidRDefault="00B54A51">
        <w:pPr>
          <w:pStyle w:val="Footer"/>
          <w:rPr>
            <w:noProof/>
          </w:rPr>
        </w:pPr>
      </w:p>
      <w:p w14:paraId="04E861A9" w14:textId="77777777" w:rsidR="001D2573" w:rsidRDefault="00000000">
        <w:pPr>
          <w:pStyle w:val="Footer"/>
        </w:pPr>
      </w:p>
    </w:sdtContent>
  </w:sdt>
  <w:p w14:paraId="61F74A63" w14:textId="77777777" w:rsidR="001D2573" w:rsidRDefault="001D257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817A17" w14:textId="77777777" w:rsidR="001B671C" w:rsidRDefault="001B671C" w:rsidP="002D245E">
      <w:pPr>
        <w:spacing w:after="0" w:line="240" w:lineRule="auto"/>
      </w:pPr>
      <w:r>
        <w:separator/>
      </w:r>
    </w:p>
  </w:footnote>
  <w:footnote w:type="continuationSeparator" w:id="0">
    <w:p w14:paraId="77CBC145" w14:textId="77777777" w:rsidR="001B671C" w:rsidRDefault="001B671C" w:rsidP="002D245E">
      <w:pPr>
        <w:spacing w:after="0" w:line="240" w:lineRule="auto"/>
      </w:pPr>
      <w:r>
        <w:continuationSeparator/>
      </w:r>
    </w:p>
  </w:footnote>
  <w:footnote w:type="continuationNotice" w:id="1">
    <w:p w14:paraId="646F12C3" w14:textId="77777777" w:rsidR="001B671C" w:rsidRDefault="001B671C">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45DE0A" w14:textId="30F85F6F" w:rsidR="002D245E" w:rsidRDefault="0022669E">
    <w:pPr>
      <w:pStyle w:val="Header"/>
    </w:pPr>
    <w:r>
      <w:rPr>
        <w:noProof/>
      </w:rPr>
      <w:drawing>
        <wp:inline distT="0" distB="0" distL="0" distR="0" wp14:anchorId="1382601B" wp14:editId="0BAD989F">
          <wp:extent cx="1426588" cy="816935"/>
          <wp:effectExtent l="0" t="0" r="2540" b="2540"/>
          <wp:docPr id="2" name="Picture 2"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 company name&#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426588" cy="816935"/>
                  </a:xfrm>
                  <a:prstGeom prst="rect">
                    <a:avLst/>
                  </a:prstGeom>
                </pic:spPr>
              </pic:pic>
            </a:graphicData>
          </a:graphic>
        </wp:inline>
      </w:drawing>
    </w:r>
  </w:p>
  <w:p w14:paraId="30640E02" w14:textId="77777777" w:rsidR="002D245E" w:rsidRDefault="002D245E">
    <w:pPr>
      <w:pStyle w:val="Header"/>
    </w:pPr>
  </w:p>
  <w:p w14:paraId="097A3D8B" w14:textId="77777777" w:rsidR="00FB0D02" w:rsidRPr="00FB0D02" w:rsidRDefault="00FB0D02" w:rsidP="00F23C83">
    <w:pPr>
      <w:pStyle w:val="Header"/>
      <w:jc w:val="center"/>
      <w:rPr>
        <w:color w:val="FF0000"/>
      </w:rPr>
    </w:pPr>
  </w:p>
  <w:p w14:paraId="3197B6AB" w14:textId="0809B3EE" w:rsidR="002D245E" w:rsidRDefault="00E84714" w:rsidP="00F23C83">
    <w:pPr>
      <w:pStyle w:val="Header"/>
      <w:jc w:val="center"/>
    </w:pPr>
    <w:r w:rsidRPr="00FB0D02">
      <w:rPr>
        <w:color w:val="FF0000"/>
      </w:rPr>
      <w:fldChar w:fldCharType="begin"/>
    </w:r>
    <w:r w:rsidRPr="00FB0D02">
      <w:rPr>
        <w:color w:val="FF0000"/>
      </w:rPr>
      <w:instrText xml:space="preserve"> FILENAME \* MERGEFORMAT </w:instrText>
    </w:r>
    <w:r w:rsidRPr="00FB0D02">
      <w:rPr>
        <w:color w:val="FF0000"/>
      </w:rPr>
      <w:fldChar w:fldCharType="separate"/>
    </w:r>
    <w:r w:rsidR="009F6E77">
      <w:rPr>
        <w:noProof/>
        <w:color w:val="FF0000"/>
      </w:rPr>
      <w:t>CMMS 101</w:t>
    </w:r>
    <w:r w:rsidRPr="00FB0D02">
      <w:rPr>
        <w:noProof/>
        <w:color w:val="FF0000"/>
      </w:rPr>
      <w:fldChar w:fldCharType="end"/>
    </w:r>
  </w:p>
  <w:p w14:paraId="2447884D" w14:textId="77777777" w:rsidR="00471BD3" w:rsidRDefault="00471BD3">
    <w:pPr>
      <w:pStyle w:val="Header"/>
    </w:pPr>
  </w:p>
  <w:p w14:paraId="6744C511" w14:textId="4F4633FF" w:rsidR="002D245E" w:rsidRDefault="007C789F" w:rsidP="0055238E">
    <w:pPr>
      <w:pStyle w:val="Header"/>
      <w:jc w:val="center"/>
    </w:pPr>
    <w:r>
      <w:t xml:space="preserve">ORIGINAL: </w:t>
    </w:r>
    <w:r w:rsidR="0055238E">
      <w:t>c</w:t>
    </w:r>
    <w:r w:rsidR="005A310C">
      <w:t>2018 Mike</w:t>
    </w:r>
    <w:r w:rsidR="0055238E">
      <w:t xml:space="preserve"> McPhee </w:t>
    </w:r>
    <w:r w:rsidR="00F26DC6">
      <w:t xml:space="preserve">EDITED: </w:t>
    </w:r>
    <w:r w:rsidR="00832259">
      <w:t>December 2024</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76ADE"/>
    <w:multiLevelType w:val="hybridMultilevel"/>
    <w:tmpl w:val="3FB67A8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04B25634"/>
    <w:multiLevelType w:val="multilevel"/>
    <w:tmpl w:val="85384C0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A03440F"/>
    <w:multiLevelType w:val="hybridMultilevel"/>
    <w:tmpl w:val="76AC3A22"/>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15:restartNumberingAfterBreak="0">
    <w:nsid w:val="0DCA1EEE"/>
    <w:multiLevelType w:val="multilevel"/>
    <w:tmpl w:val="8848DD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D783C01"/>
    <w:multiLevelType w:val="multilevel"/>
    <w:tmpl w:val="8214D4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F232C9F"/>
    <w:multiLevelType w:val="hybridMultilevel"/>
    <w:tmpl w:val="B3B22A86"/>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29E33699"/>
    <w:multiLevelType w:val="multilevel"/>
    <w:tmpl w:val="6E60C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F620FB2"/>
    <w:multiLevelType w:val="hybridMultilevel"/>
    <w:tmpl w:val="912CB598"/>
    <w:lvl w:ilvl="0" w:tplc="1009000F">
      <w:start w:val="1"/>
      <w:numFmt w:val="decimal"/>
      <w:lvlText w:val="%1."/>
      <w:lvlJc w:val="left"/>
      <w:pPr>
        <w:ind w:left="1440" w:hanging="360"/>
      </w:p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8" w15:restartNumberingAfterBreak="0">
    <w:nsid w:val="342F25C5"/>
    <w:multiLevelType w:val="hybridMultilevel"/>
    <w:tmpl w:val="A91C3582"/>
    <w:lvl w:ilvl="0" w:tplc="10090001">
      <w:start w:val="1"/>
      <w:numFmt w:val="bullet"/>
      <w:lvlText w:val=""/>
      <w:lvlJc w:val="left"/>
      <w:pPr>
        <w:ind w:left="720" w:hanging="360"/>
      </w:pPr>
      <w:rPr>
        <w:rFonts w:ascii="Symbol" w:hAnsi="Symbol" w:hint="default"/>
      </w:rPr>
    </w:lvl>
    <w:lvl w:ilvl="1" w:tplc="3E964D10">
      <w:numFmt w:val="bullet"/>
      <w:lvlText w:val="-"/>
      <w:lvlJc w:val="left"/>
      <w:pPr>
        <w:ind w:left="1440" w:hanging="360"/>
      </w:pPr>
      <w:rPr>
        <w:rFonts w:ascii="Calibri" w:eastAsiaTheme="minorHAnsi" w:hAnsi="Calibri" w:cs="Calibri"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9" w15:restartNumberingAfterBreak="0">
    <w:nsid w:val="3F6538B1"/>
    <w:multiLevelType w:val="multilevel"/>
    <w:tmpl w:val="5E16D7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3FEA3D63"/>
    <w:multiLevelType w:val="hybridMultilevel"/>
    <w:tmpl w:val="8042CBE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 w15:restartNumberingAfterBreak="0">
    <w:nsid w:val="40623DF8"/>
    <w:multiLevelType w:val="multilevel"/>
    <w:tmpl w:val="4328C6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413E3B0B"/>
    <w:multiLevelType w:val="hybridMultilevel"/>
    <w:tmpl w:val="5AF03928"/>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46142D44"/>
    <w:multiLevelType w:val="multilevel"/>
    <w:tmpl w:val="78D26B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580204FC"/>
    <w:multiLevelType w:val="hybridMultilevel"/>
    <w:tmpl w:val="BE52FE1C"/>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5" w15:restartNumberingAfterBreak="0">
    <w:nsid w:val="758A76C7"/>
    <w:multiLevelType w:val="multilevel"/>
    <w:tmpl w:val="023046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7A7B0709"/>
    <w:multiLevelType w:val="hybridMultilevel"/>
    <w:tmpl w:val="3E80126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15:restartNumberingAfterBreak="0">
    <w:nsid w:val="7C8D1058"/>
    <w:multiLevelType w:val="hybridMultilevel"/>
    <w:tmpl w:val="7C4E428A"/>
    <w:lvl w:ilvl="0" w:tplc="10090001">
      <w:start w:val="1"/>
      <w:numFmt w:val="bullet"/>
      <w:lvlText w:val=""/>
      <w:lvlJc w:val="left"/>
      <w:pPr>
        <w:ind w:left="1800" w:hanging="360"/>
      </w:pPr>
      <w:rPr>
        <w:rFonts w:ascii="Symbol" w:hAnsi="Symbol" w:hint="default"/>
      </w:rPr>
    </w:lvl>
    <w:lvl w:ilvl="1" w:tplc="10090003" w:tentative="1">
      <w:start w:val="1"/>
      <w:numFmt w:val="bullet"/>
      <w:lvlText w:val="o"/>
      <w:lvlJc w:val="left"/>
      <w:pPr>
        <w:ind w:left="2520" w:hanging="360"/>
      </w:pPr>
      <w:rPr>
        <w:rFonts w:ascii="Courier New" w:hAnsi="Courier New" w:cs="Courier New" w:hint="default"/>
      </w:rPr>
    </w:lvl>
    <w:lvl w:ilvl="2" w:tplc="10090005" w:tentative="1">
      <w:start w:val="1"/>
      <w:numFmt w:val="bullet"/>
      <w:lvlText w:val=""/>
      <w:lvlJc w:val="left"/>
      <w:pPr>
        <w:ind w:left="3240" w:hanging="360"/>
      </w:pPr>
      <w:rPr>
        <w:rFonts w:ascii="Wingdings" w:hAnsi="Wingdings" w:hint="default"/>
      </w:rPr>
    </w:lvl>
    <w:lvl w:ilvl="3" w:tplc="10090001" w:tentative="1">
      <w:start w:val="1"/>
      <w:numFmt w:val="bullet"/>
      <w:lvlText w:val=""/>
      <w:lvlJc w:val="left"/>
      <w:pPr>
        <w:ind w:left="3960" w:hanging="360"/>
      </w:pPr>
      <w:rPr>
        <w:rFonts w:ascii="Symbol" w:hAnsi="Symbol" w:hint="default"/>
      </w:rPr>
    </w:lvl>
    <w:lvl w:ilvl="4" w:tplc="10090003" w:tentative="1">
      <w:start w:val="1"/>
      <w:numFmt w:val="bullet"/>
      <w:lvlText w:val="o"/>
      <w:lvlJc w:val="left"/>
      <w:pPr>
        <w:ind w:left="4680" w:hanging="360"/>
      </w:pPr>
      <w:rPr>
        <w:rFonts w:ascii="Courier New" w:hAnsi="Courier New" w:cs="Courier New" w:hint="default"/>
      </w:rPr>
    </w:lvl>
    <w:lvl w:ilvl="5" w:tplc="10090005" w:tentative="1">
      <w:start w:val="1"/>
      <w:numFmt w:val="bullet"/>
      <w:lvlText w:val=""/>
      <w:lvlJc w:val="left"/>
      <w:pPr>
        <w:ind w:left="5400" w:hanging="360"/>
      </w:pPr>
      <w:rPr>
        <w:rFonts w:ascii="Wingdings" w:hAnsi="Wingdings" w:hint="default"/>
      </w:rPr>
    </w:lvl>
    <w:lvl w:ilvl="6" w:tplc="10090001" w:tentative="1">
      <w:start w:val="1"/>
      <w:numFmt w:val="bullet"/>
      <w:lvlText w:val=""/>
      <w:lvlJc w:val="left"/>
      <w:pPr>
        <w:ind w:left="6120" w:hanging="360"/>
      </w:pPr>
      <w:rPr>
        <w:rFonts w:ascii="Symbol" w:hAnsi="Symbol" w:hint="default"/>
      </w:rPr>
    </w:lvl>
    <w:lvl w:ilvl="7" w:tplc="10090003" w:tentative="1">
      <w:start w:val="1"/>
      <w:numFmt w:val="bullet"/>
      <w:lvlText w:val="o"/>
      <w:lvlJc w:val="left"/>
      <w:pPr>
        <w:ind w:left="6840" w:hanging="360"/>
      </w:pPr>
      <w:rPr>
        <w:rFonts w:ascii="Courier New" w:hAnsi="Courier New" w:cs="Courier New" w:hint="default"/>
      </w:rPr>
    </w:lvl>
    <w:lvl w:ilvl="8" w:tplc="10090005" w:tentative="1">
      <w:start w:val="1"/>
      <w:numFmt w:val="bullet"/>
      <w:lvlText w:val=""/>
      <w:lvlJc w:val="left"/>
      <w:pPr>
        <w:ind w:left="7560" w:hanging="360"/>
      </w:pPr>
      <w:rPr>
        <w:rFonts w:ascii="Wingdings" w:hAnsi="Wingdings" w:hint="default"/>
      </w:rPr>
    </w:lvl>
  </w:abstractNum>
  <w:abstractNum w:abstractNumId="18" w15:restartNumberingAfterBreak="0">
    <w:nsid w:val="7F622C32"/>
    <w:multiLevelType w:val="multilevel"/>
    <w:tmpl w:val="571AF5A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424842353">
    <w:abstractNumId w:val="4"/>
  </w:num>
  <w:num w:numId="2" w16cid:durableId="1437671579">
    <w:abstractNumId w:val="11"/>
  </w:num>
  <w:num w:numId="3" w16cid:durableId="62027529">
    <w:abstractNumId w:val="6"/>
  </w:num>
  <w:num w:numId="4" w16cid:durableId="1592355823">
    <w:abstractNumId w:val="3"/>
  </w:num>
  <w:num w:numId="5" w16cid:durableId="264965558">
    <w:abstractNumId w:val="13"/>
  </w:num>
  <w:num w:numId="6" w16cid:durableId="829713993">
    <w:abstractNumId w:val="18"/>
  </w:num>
  <w:num w:numId="7" w16cid:durableId="963197043">
    <w:abstractNumId w:val="1"/>
  </w:num>
  <w:num w:numId="8" w16cid:durableId="1682511240">
    <w:abstractNumId w:val="9"/>
  </w:num>
  <w:num w:numId="9" w16cid:durableId="857306092">
    <w:abstractNumId w:val="15"/>
  </w:num>
  <w:num w:numId="10" w16cid:durableId="1397166332">
    <w:abstractNumId w:val="16"/>
  </w:num>
  <w:num w:numId="11" w16cid:durableId="543293531">
    <w:abstractNumId w:val="10"/>
  </w:num>
  <w:num w:numId="12" w16cid:durableId="468670689">
    <w:abstractNumId w:val="17"/>
  </w:num>
  <w:num w:numId="13" w16cid:durableId="135027529">
    <w:abstractNumId w:val="12"/>
  </w:num>
  <w:num w:numId="14" w16cid:durableId="2076705919">
    <w:abstractNumId w:val="8"/>
  </w:num>
  <w:num w:numId="15" w16cid:durableId="2028673085">
    <w:abstractNumId w:val="0"/>
  </w:num>
  <w:num w:numId="16" w16cid:durableId="401291631">
    <w:abstractNumId w:val="5"/>
  </w:num>
  <w:num w:numId="17" w16cid:durableId="1946884629">
    <w:abstractNumId w:val="14"/>
  </w:num>
  <w:num w:numId="18" w16cid:durableId="385835839">
    <w:abstractNumId w:val="7"/>
  </w:num>
  <w:num w:numId="19" w16cid:durableId="132890318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6E49"/>
    <w:rsid w:val="000004B1"/>
    <w:rsid w:val="00000C5A"/>
    <w:rsid w:val="00012748"/>
    <w:rsid w:val="0001352E"/>
    <w:rsid w:val="000200E5"/>
    <w:rsid w:val="00025A20"/>
    <w:rsid w:val="00026E43"/>
    <w:rsid w:val="00027507"/>
    <w:rsid w:val="00035ED2"/>
    <w:rsid w:val="0003750B"/>
    <w:rsid w:val="0003780A"/>
    <w:rsid w:val="0004114D"/>
    <w:rsid w:val="000427FB"/>
    <w:rsid w:val="00042D22"/>
    <w:rsid w:val="000455C2"/>
    <w:rsid w:val="000470D4"/>
    <w:rsid w:val="00052866"/>
    <w:rsid w:val="0006009B"/>
    <w:rsid w:val="00060472"/>
    <w:rsid w:val="000661F9"/>
    <w:rsid w:val="000662D0"/>
    <w:rsid w:val="0007101D"/>
    <w:rsid w:val="00071617"/>
    <w:rsid w:val="00071A1B"/>
    <w:rsid w:val="00073FE5"/>
    <w:rsid w:val="000742A3"/>
    <w:rsid w:val="00075DE4"/>
    <w:rsid w:val="00075F74"/>
    <w:rsid w:val="000765F8"/>
    <w:rsid w:val="00077279"/>
    <w:rsid w:val="00081311"/>
    <w:rsid w:val="000836CB"/>
    <w:rsid w:val="0008385C"/>
    <w:rsid w:val="000857EB"/>
    <w:rsid w:val="000873F2"/>
    <w:rsid w:val="00090173"/>
    <w:rsid w:val="00090437"/>
    <w:rsid w:val="00091340"/>
    <w:rsid w:val="00092B4B"/>
    <w:rsid w:val="00093288"/>
    <w:rsid w:val="000973DF"/>
    <w:rsid w:val="000A03E1"/>
    <w:rsid w:val="000A1D61"/>
    <w:rsid w:val="000A2FF2"/>
    <w:rsid w:val="000A34F8"/>
    <w:rsid w:val="000A4287"/>
    <w:rsid w:val="000A4E48"/>
    <w:rsid w:val="000A6021"/>
    <w:rsid w:val="000A61F2"/>
    <w:rsid w:val="000A6288"/>
    <w:rsid w:val="000B0860"/>
    <w:rsid w:val="000B2957"/>
    <w:rsid w:val="000B3063"/>
    <w:rsid w:val="000C4CD2"/>
    <w:rsid w:val="000C518B"/>
    <w:rsid w:val="000C5601"/>
    <w:rsid w:val="000C6B70"/>
    <w:rsid w:val="000D5B76"/>
    <w:rsid w:val="000D6E17"/>
    <w:rsid w:val="000E3A48"/>
    <w:rsid w:val="000E714F"/>
    <w:rsid w:val="000E7295"/>
    <w:rsid w:val="000F1367"/>
    <w:rsid w:val="000F6F9B"/>
    <w:rsid w:val="000F79D6"/>
    <w:rsid w:val="00102743"/>
    <w:rsid w:val="00104253"/>
    <w:rsid w:val="00104AF7"/>
    <w:rsid w:val="00105845"/>
    <w:rsid w:val="001073AF"/>
    <w:rsid w:val="00110E59"/>
    <w:rsid w:val="0011191D"/>
    <w:rsid w:val="00114989"/>
    <w:rsid w:val="0011798D"/>
    <w:rsid w:val="0012053F"/>
    <w:rsid w:val="00120A82"/>
    <w:rsid w:val="00124CDD"/>
    <w:rsid w:val="00126685"/>
    <w:rsid w:val="00127A84"/>
    <w:rsid w:val="0013192D"/>
    <w:rsid w:val="00131986"/>
    <w:rsid w:val="001349EC"/>
    <w:rsid w:val="00134FCB"/>
    <w:rsid w:val="001353BC"/>
    <w:rsid w:val="00143A65"/>
    <w:rsid w:val="0014461E"/>
    <w:rsid w:val="001450BA"/>
    <w:rsid w:val="00145C86"/>
    <w:rsid w:val="0014631C"/>
    <w:rsid w:val="001608AA"/>
    <w:rsid w:val="001613F6"/>
    <w:rsid w:val="0016203D"/>
    <w:rsid w:val="001636A4"/>
    <w:rsid w:val="001636B8"/>
    <w:rsid w:val="00163F09"/>
    <w:rsid w:val="00170741"/>
    <w:rsid w:val="0017560E"/>
    <w:rsid w:val="0017586A"/>
    <w:rsid w:val="00181A14"/>
    <w:rsid w:val="00182204"/>
    <w:rsid w:val="00182FBB"/>
    <w:rsid w:val="0018397E"/>
    <w:rsid w:val="0018444C"/>
    <w:rsid w:val="00185314"/>
    <w:rsid w:val="001853B4"/>
    <w:rsid w:val="00185C88"/>
    <w:rsid w:val="001866D2"/>
    <w:rsid w:val="00190C60"/>
    <w:rsid w:val="00191FFC"/>
    <w:rsid w:val="00194325"/>
    <w:rsid w:val="00194D21"/>
    <w:rsid w:val="001972A7"/>
    <w:rsid w:val="001A0FD7"/>
    <w:rsid w:val="001A1BAE"/>
    <w:rsid w:val="001B32BA"/>
    <w:rsid w:val="001B37B7"/>
    <w:rsid w:val="001B671C"/>
    <w:rsid w:val="001B6850"/>
    <w:rsid w:val="001B7443"/>
    <w:rsid w:val="001C0717"/>
    <w:rsid w:val="001C168D"/>
    <w:rsid w:val="001C3191"/>
    <w:rsid w:val="001C3E6F"/>
    <w:rsid w:val="001C4761"/>
    <w:rsid w:val="001C6DB0"/>
    <w:rsid w:val="001D0062"/>
    <w:rsid w:val="001D2573"/>
    <w:rsid w:val="001D32F0"/>
    <w:rsid w:val="001D3EDC"/>
    <w:rsid w:val="001D42CC"/>
    <w:rsid w:val="001D450D"/>
    <w:rsid w:val="001D6145"/>
    <w:rsid w:val="001D718F"/>
    <w:rsid w:val="001D7DD8"/>
    <w:rsid w:val="001E17BC"/>
    <w:rsid w:val="001E50BF"/>
    <w:rsid w:val="001F11CF"/>
    <w:rsid w:val="001F12F8"/>
    <w:rsid w:val="001F23E2"/>
    <w:rsid w:val="001F3790"/>
    <w:rsid w:val="001F40E7"/>
    <w:rsid w:val="001F41B0"/>
    <w:rsid w:val="001F6D3A"/>
    <w:rsid w:val="001F764E"/>
    <w:rsid w:val="0020191F"/>
    <w:rsid w:val="002055B0"/>
    <w:rsid w:val="00206554"/>
    <w:rsid w:val="002101A7"/>
    <w:rsid w:val="00211A1C"/>
    <w:rsid w:val="00211CF6"/>
    <w:rsid w:val="00214D65"/>
    <w:rsid w:val="0022344E"/>
    <w:rsid w:val="002239E5"/>
    <w:rsid w:val="00224115"/>
    <w:rsid w:val="00224386"/>
    <w:rsid w:val="0022474F"/>
    <w:rsid w:val="0022669E"/>
    <w:rsid w:val="00227CCA"/>
    <w:rsid w:val="00231316"/>
    <w:rsid w:val="00233026"/>
    <w:rsid w:val="00236A5E"/>
    <w:rsid w:val="00242811"/>
    <w:rsid w:val="00244E68"/>
    <w:rsid w:val="0025006D"/>
    <w:rsid w:val="00250470"/>
    <w:rsid w:val="00251F0C"/>
    <w:rsid w:val="002525A4"/>
    <w:rsid w:val="00252918"/>
    <w:rsid w:val="00252C43"/>
    <w:rsid w:val="002547AA"/>
    <w:rsid w:val="00257E52"/>
    <w:rsid w:val="00260231"/>
    <w:rsid w:val="00263A22"/>
    <w:rsid w:val="00264C59"/>
    <w:rsid w:val="002671DB"/>
    <w:rsid w:val="002718A4"/>
    <w:rsid w:val="00275530"/>
    <w:rsid w:val="00281DB0"/>
    <w:rsid w:val="00282531"/>
    <w:rsid w:val="002831F9"/>
    <w:rsid w:val="002846AD"/>
    <w:rsid w:val="00285485"/>
    <w:rsid w:val="002859E5"/>
    <w:rsid w:val="002860E6"/>
    <w:rsid w:val="00290EDD"/>
    <w:rsid w:val="00293027"/>
    <w:rsid w:val="00293187"/>
    <w:rsid w:val="0029465A"/>
    <w:rsid w:val="0029518B"/>
    <w:rsid w:val="00295E64"/>
    <w:rsid w:val="002A064A"/>
    <w:rsid w:val="002A2096"/>
    <w:rsid w:val="002A278D"/>
    <w:rsid w:val="002A3BAA"/>
    <w:rsid w:val="002A53F6"/>
    <w:rsid w:val="002A56CC"/>
    <w:rsid w:val="002A57CC"/>
    <w:rsid w:val="002B00C4"/>
    <w:rsid w:val="002B105D"/>
    <w:rsid w:val="002B1C99"/>
    <w:rsid w:val="002B249B"/>
    <w:rsid w:val="002C1A48"/>
    <w:rsid w:val="002C34DB"/>
    <w:rsid w:val="002C3D97"/>
    <w:rsid w:val="002C6789"/>
    <w:rsid w:val="002C7AFE"/>
    <w:rsid w:val="002D057E"/>
    <w:rsid w:val="002D072C"/>
    <w:rsid w:val="002D245E"/>
    <w:rsid w:val="002D3418"/>
    <w:rsid w:val="002D49F8"/>
    <w:rsid w:val="002D5875"/>
    <w:rsid w:val="002D6496"/>
    <w:rsid w:val="002E1C10"/>
    <w:rsid w:val="002E247A"/>
    <w:rsid w:val="002E7267"/>
    <w:rsid w:val="002F4C33"/>
    <w:rsid w:val="002F7867"/>
    <w:rsid w:val="00300C28"/>
    <w:rsid w:val="00301922"/>
    <w:rsid w:val="00306D9C"/>
    <w:rsid w:val="003071EE"/>
    <w:rsid w:val="00314A3B"/>
    <w:rsid w:val="00314BBC"/>
    <w:rsid w:val="00315E3F"/>
    <w:rsid w:val="003161F9"/>
    <w:rsid w:val="00317E7F"/>
    <w:rsid w:val="003226DC"/>
    <w:rsid w:val="00323BB5"/>
    <w:rsid w:val="003247F8"/>
    <w:rsid w:val="00327F63"/>
    <w:rsid w:val="00330964"/>
    <w:rsid w:val="003358DF"/>
    <w:rsid w:val="0033647E"/>
    <w:rsid w:val="00336EDD"/>
    <w:rsid w:val="00336FF0"/>
    <w:rsid w:val="00340AF0"/>
    <w:rsid w:val="00344B7E"/>
    <w:rsid w:val="00344D8B"/>
    <w:rsid w:val="00350095"/>
    <w:rsid w:val="00350786"/>
    <w:rsid w:val="00352382"/>
    <w:rsid w:val="003539CA"/>
    <w:rsid w:val="00361C37"/>
    <w:rsid w:val="00362784"/>
    <w:rsid w:val="00364407"/>
    <w:rsid w:val="00364FB6"/>
    <w:rsid w:val="00366F75"/>
    <w:rsid w:val="00372436"/>
    <w:rsid w:val="0037300C"/>
    <w:rsid w:val="0037507F"/>
    <w:rsid w:val="0037531F"/>
    <w:rsid w:val="0037626C"/>
    <w:rsid w:val="00377EC2"/>
    <w:rsid w:val="003803C2"/>
    <w:rsid w:val="0038118B"/>
    <w:rsid w:val="00393CCA"/>
    <w:rsid w:val="0039433F"/>
    <w:rsid w:val="00395774"/>
    <w:rsid w:val="00395E20"/>
    <w:rsid w:val="00396E38"/>
    <w:rsid w:val="003A0367"/>
    <w:rsid w:val="003A0DEC"/>
    <w:rsid w:val="003B516E"/>
    <w:rsid w:val="003B6B3A"/>
    <w:rsid w:val="003C3DD6"/>
    <w:rsid w:val="003C7C12"/>
    <w:rsid w:val="003D0917"/>
    <w:rsid w:val="003D217E"/>
    <w:rsid w:val="003D24DE"/>
    <w:rsid w:val="003D2538"/>
    <w:rsid w:val="003D2BAA"/>
    <w:rsid w:val="003D5341"/>
    <w:rsid w:val="003D6500"/>
    <w:rsid w:val="003E0EA2"/>
    <w:rsid w:val="003F1B3F"/>
    <w:rsid w:val="003F2566"/>
    <w:rsid w:val="003F3362"/>
    <w:rsid w:val="003F6213"/>
    <w:rsid w:val="003F6F44"/>
    <w:rsid w:val="0040186E"/>
    <w:rsid w:val="00402040"/>
    <w:rsid w:val="0040225C"/>
    <w:rsid w:val="00404980"/>
    <w:rsid w:val="00405A65"/>
    <w:rsid w:val="00406CE1"/>
    <w:rsid w:val="00406F1B"/>
    <w:rsid w:val="0041276F"/>
    <w:rsid w:val="004136D6"/>
    <w:rsid w:val="004136DD"/>
    <w:rsid w:val="00417143"/>
    <w:rsid w:val="00420AB0"/>
    <w:rsid w:val="00423958"/>
    <w:rsid w:val="004243E3"/>
    <w:rsid w:val="004244F2"/>
    <w:rsid w:val="00424FA8"/>
    <w:rsid w:val="004260C2"/>
    <w:rsid w:val="00427990"/>
    <w:rsid w:val="004301C9"/>
    <w:rsid w:val="00430F88"/>
    <w:rsid w:val="00431E23"/>
    <w:rsid w:val="00434270"/>
    <w:rsid w:val="00434ADF"/>
    <w:rsid w:val="00435108"/>
    <w:rsid w:val="004357DE"/>
    <w:rsid w:val="00436CB0"/>
    <w:rsid w:val="00440D64"/>
    <w:rsid w:val="004420C6"/>
    <w:rsid w:val="004450CA"/>
    <w:rsid w:val="004459A2"/>
    <w:rsid w:val="00452BD9"/>
    <w:rsid w:val="00454350"/>
    <w:rsid w:val="004544CB"/>
    <w:rsid w:val="004573D5"/>
    <w:rsid w:val="004617E1"/>
    <w:rsid w:val="00461C6D"/>
    <w:rsid w:val="00463742"/>
    <w:rsid w:val="00464E56"/>
    <w:rsid w:val="00464EBC"/>
    <w:rsid w:val="004719CB"/>
    <w:rsid w:val="00471BD3"/>
    <w:rsid w:val="0047358E"/>
    <w:rsid w:val="0047622D"/>
    <w:rsid w:val="00477247"/>
    <w:rsid w:val="00483971"/>
    <w:rsid w:val="00483DDF"/>
    <w:rsid w:val="00484F75"/>
    <w:rsid w:val="004853F7"/>
    <w:rsid w:val="004855A7"/>
    <w:rsid w:val="0048713B"/>
    <w:rsid w:val="004905D0"/>
    <w:rsid w:val="00490D7D"/>
    <w:rsid w:val="00491135"/>
    <w:rsid w:val="0049555B"/>
    <w:rsid w:val="004964B3"/>
    <w:rsid w:val="0049753C"/>
    <w:rsid w:val="004A04FE"/>
    <w:rsid w:val="004A0DC8"/>
    <w:rsid w:val="004A3F6B"/>
    <w:rsid w:val="004A6DD2"/>
    <w:rsid w:val="004A71B7"/>
    <w:rsid w:val="004A7A34"/>
    <w:rsid w:val="004B00F2"/>
    <w:rsid w:val="004B03D7"/>
    <w:rsid w:val="004B1EBB"/>
    <w:rsid w:val="004B5799"/>
    <w:rsid w:val="004C1D53"/>
    <w:rsid w:val="004C63E6"/>
    <w:rsid w:val="004C7926"/>
    <w:rsid w:val="004D16BE"/>
    <w:rsid w:val="004D271A"/>
    <w:rsid w:val="004D430E"/>
    <w:rsid w:val="004E3C11"/>
    <w:rsid w:val="004E451F"/>
    <w:rsid w:val="004E59B8"/>
    <w:rsid w:val="004E6636"/>
    <w:rsid w:val="004E6806"/>
    <w:rsid w:val="004F13A1"/>
    <w:rsid w:val="00502940"/>
    <w:rsid w:val="00505424"/>
    <w:rsid w:val="00505648"/>
    <w:rsid w:val="0050790F"/>
    <w:rsid w:val="00507CE3"/>
    <w:rsid w:val="0051094E"/>
    <w:rsid w:val="00510A64"/>
    <w:rsid w:val="0051162E"/>
    <w:rsid w:val="005117F7"/>
    <w:rsid w:val="00515B3C"/>
    <w:rsid w:val="00516D3D"/>
    <w:rsid w:val="00524096"/>
    <w:rsid w:val="005242AA"/>
    <w:rsid w:val="005249A8"/>
    <w:rsid w:val="00526F76"/>
    <w:rsid w:val="00531ADA"/>
    <w:rsid w:val="00535CBD"/>
    <w:rsid w:val="00536057"/>
    <w:rsid w:val="00536324"/>
    <w:rsid w:val="00540959"/>
    <w:rsid w:val="00541066"/>
    <w:rsid w:val="00544687"/>
    <w:rsid w:val="005447F4"/>
    <w:rsid w:val="00544AA4"/>
    <w:rsid w:val="00547A66"/>
    <w:rsid w:val="00547C55"/>
    <w:rsid w:val="00547D1A"/>
    <w:rsid w:val="005500F9"/>
    <w:rsid w:val="0055238E"/>
    <w:rsid w:val="00554F64"/>
    <w:rsid w:val="0055598D"/>
    <w:rsid w:val="00555EE6"/>
    <w:rsid w:val="00562416"/>
    <w:rsid w:val="00564EA1"/>
    <w:rsid w:val="00565204"/>
    <w:rsid w:val="00573725"/>
    <w:rsid w:val="00575486"/>
    <w:rsid w:val="00576E2B"/>
    <w:rsid w:val="00577CAC"/>
    <w:rsid w:val="005809BF"/>
    <w:rsid w:val="005821A2"/>
    <w:rsid w:val="005828B8"/>
    <w:rsid w:val="00583935"/>
    <w:rsid w:val="005876B0"/>
    <w:rsid w:val="00590283"/>
    <w:rsid w:val="00591C41"/>
    <w:rsid w:val="005951CD"/>
    <w:rsid w:val="00596161"/>
    <w:rsid w:val="005A310C"/>
    <w:rsid w:val="005A3A9D"/>
    <w:rsid w:val="005A7C4B"/>
    <w:rsid w:val="005B0317"/>
    <w:rsid w:val="005B3E04"/>
    <w:rsid w:val="005C04C9"/>
    <w:rsid w:val="005C188E"/>
    <w:rsid w:val="005C2705"/>
    <w:rsid w:val="005C285C"/>
    <w:rsid w:val="005C29DD"/>
    <w:rsid w:val="005C4674"/>
    <w:rsid w:val="005C5798"/>
    <w:rsid w:val="005C5AC0"/>
    <w:rsid w:val="005C745B"/>
    <w:rsid w:val="005D00E3"/>
    <w:rsid w:val="005D0F39"/>
    <w:rsid w:val="005D2FD2"/>
    <w:rsid w:val="005D4930"/>
    <w:rsid w:val="005D4B0F"/>
    <w:rsid w:val="005E32A9"/>
    <w:rsid w:val="005E33CC"/>
    <w:rsid w:val="005E76C4"/>
    <w:rsid w:val="005F14AF"/>
    <w:rsid w:val="005F29CC"/>
    <w:rsid w:val="005F3E60"/>
    <w:rsid w:val="005F450D"/>
    <w:rsid w:val="005F4BE5"/>
    <w:rsid w:val="006002B4"/>
    <w:rsid w:val="00600F3A"/>
    <w:rsid w:val="0060551C"/>
    <w:rsid w:val="00605A09"/>
    <w:rsid w:val="0061146F"/>
    <w:rsid w:val="006137AB"/>
    <w:rsid w:val="00614A81"/>
    <w:rsid w:val="00615014"/>
    <w:rsid w:val="00616393"/>
    <w:rsid w:val="00616C08"/>
    <w:rsid w:val="006204F3"/>
    <w:rsid w:val="00623E3B"/>
    <w:rsid w:val="00624FB5"/>
    <w:rsid w:val="00626570"/>
    <w:rsid w:val="00626BE1"/>
    <w:rsid w:val="0062756C"/>
    <w:rsid w:val="00631B69"/>
    <w:rsid w:val="00634DE3"/>
    <w:rsid w:val="00634ED4"/>
    <w:rsid w:val="0063618A"/>
    <w:rsid w:val="00642457"/>
    <w:rsid w:val="00642B1E"/>
    <w:rsid w:val="0064349F"/>
    <w:rsid w:val="006438D7"/>
    <w:rsid w:val="006465DC"/>
    <w:rsid w:val="00647B56"/>
    <w:rsid w:val="00651AEB"/>
    <w:rsid w:val="00653314"/>
    <w:rsid w:val="00654131"/>
    <w:rsid w:val="00655821"/>
    <w:rsid w:val="00655B1D"/>
    <w:rsid w:val="006615A4"/>
    <w:rsid w:val="0067385C"/>
    <w:rsid w:val="00673B30"/>
    <w:rsid w:val="00674E99"/>
    <w:rsid w:val="00674F4F"/>
    <w:rsid w:val="00676CB4"/>
    <w:rsid w:val="00681253"/>
    <w:rsid w:val="00683390"/>
    <w:rsid w:val="00684401"/>
    <w:rsid w:val="006902F7"/>
    <w:rsid w:val="006914FD"/>
    <w:rsid w:val="006915F4"/>
    <w:rsid w:val="006932AC"/>
    <w:rsid w:val="0069568F"/>
    <w:rsid w:val="00696011"/>
    <w:rsid w:val="00696B1A"/>
    <w:rsid w:val="006A43E1"/>
    <w:rsid w:val="006A444F"/>
    <w:rsid w:val="006A49AB"/>
    <w:rsid w:val="006A52C5"/>
    <w:rsid w:val="006A69F3"/>
    <w:rsid w:val="006B1896"/>
    <w:rsid w:val="006B1D53"/>
    <w:rsid w:val="006C0E66"/>
    <w:rsid w:val="006C27C6"/>
    <w:rsid w:val="006C673C"/>
    <w:rsid w:val="006C676B"/>
    <w:rsid w:val="006D429F"/>
    <w:rsid w:val="006D4950"/>
    <w:rsid w:val="006D5B7F"/>
    <w:rsid w:val="006D5D5A"/>
    <w:rsid w:val="006E138E"/>
    <w:rsid w:val="006E1816"/>
    <w:rsid w:val="006E32A0"/>
    <w:rsid w:val="006E44B3"/>
    <w:rsid w:val="006E4757"/>
    <w:rsid w:val="006E5B24"/>
    <w:rsid w:val="006E6E20"/>
    <w:rsid w:val="006F1113"/>
    <w:rsid w:val="006F1501"/>
    <w:rsid w:val="006F18B2"/>
    <w:rsid w:val="006F2602"/>
    <w:rsid w:val="006F3815"/>
    <w:rsid w:val="006F654B"/>
    <w:rsid w:val="006F67A9"/>
    <w:rsid w:val="006F6B62"/>
    <w:rsid w:val="006F713E"/>
    <w:rsid w:val="006F77FA"/>
    <w:rsid w:val="00704D66"/>
    <w:rsid w:val="00706DB6"/>
    <w:rsid w:val="00711FE8"/>
    <w:rsid w:val="0071465E"/>
    <w:rsid w:val="00717168"/>
    <w:rsid w:val="00721E6C"/>
    <w:rsid w:val="00722FAE"/>
    <w:rsid w:val="0072368D"/>
    <w:rsid w:val="0072419C"/>
    <w:rsid w:val="0072454E"/>
    <w:rsid w:val="00724DA0"/>
    <w:rsid w:val="00725722"/>
    <w:rsid w:val="0072575E"/>
    <w:rsid w:val="00725FFA"/>
    <w:rsid w:val="0072746D"/>
    <w:rsid w:val="00727643"/>
    <w:rsid w:val="00732FF4"/>
    <w:rsid w:val="00736638"/>
    <w:rsid w:val="007400BC"/>
    <w:rsid w:val="00741F15"/>
    <w:rsid w:val="00742C58"/>
    <w:rsid w:val="00746872"/>
    <w:rsid w:val="00747D4B"/>
    <w:rsid w:val="00753842"/>
    <w:rsid w:val="00753C6A"/>
    <w:rsid w:val="00753F6B"/>
    <w:rsid w:val="00755428"/>
    <w:rsid w:val="00756761"/>
    <w:rsid w:val="00760410"/>
    <w:rsid w:val="00762361"/>
    <w:rsid w:val="00766769"/>
    <w:rsid w:val="00777F68"/>
    <w:rsid w:val="007870AB"/>
    <w:rsid w:val="00787817"/>
    <w:rsid w:val="00791235"/>
    <w:rsid w:val="007A0F5F"/>
    <w:rsid w:val="007A1596"/>
    <w:rsid w:val="007A162C"/>
    <w:rsid w:val="007A4865"/>
    <w:rsid w:val="007A6E2F"/>
    <w:rsid w:val="007A7012"/>
    <w:rsid w:val="007B002E"/>
    <w:rsid w:val="007B080B"/>
    <w:rsid w:val="007B245D"/>
    <w:rsid w:val="007B299F"/>
    <w:rsid w:val="007B3BA7"/>
    <w:rsid w:val="007B5A36"/>
    <w:rsid w:val="007C020A"/>
    <w:rsid w:val="007C0934"/>
    <w:rsid w:val="007C1A77"/>
    <w:rsid w:val="007C1FB7"/>
    <w:rsid w:val="007C54F6"/>
    <w:rsid w:val="007C695B"/>
    <w:rsid w:val="007C7684"/>
    <w:rsid w:val="007C789F"/>
    <w:rsid w:val="007D0FB6"/>
    <w:rsid w:val="007D27C5"/>
    <w:rsid w:val="007D4869"/>
    <w:rsid w:val="007D5954"/>
    <w:rsid w:val="007D6DDD"/>
    <w:rsid w:val="007D7875"/>
    <w:rsid w:val="007E054E"/>
    <w:rsid w:val="007E2308"/>
    <w:rsid w:val="007E4061"/>
    <w:rsid w:val="007E5C52"/>
    <w:rsid w:val="007E5F11"/>
    <w:rsid w:val="007E7B99"/>
    <w:rsid w:val="007F01E4"/>
    <w:rsid w:val="007F1AA9"/>
    <w:rsid w:val="007F4938"/>
    <w:rsid w:val="007F57B2"/>
    <w:rsid w:val="007F68F0"/>
    <w:rsid w:val="00800206"/>
    <w:rsid w:val="00800835"/>
    <w:rsid w:val="00803A70"/>
    <w:rsid w:val="00803ABE"/>
    <w:rsid w:val="00805A2F"/>
    <w:rsid w:val="008078C1"/>
    <w:rsid w:val="0081006E"/>
    <w:rsid w:val="00810304"/>
    <w:rsid w:val="0081116F"/>
    <w:rsid w:val="00811294"/>
    <w:rsid w:val="00814015"/>
    <w:rsid w:val="00815680"/>
    <w:rsid w:val="00822158"/>
    <w:rsid w:val="00822746"/>
    <w:rsid w:val="00824422"/>
    <w:rsid w:val="00826575"/>
    <w:rsid w:val="00830A1D"/>
    <w:rsid w:val="00832259"/>
    <w:rsid w:val="00833BC0"/>
    <w:rsid w:val="00836739"/>
    <w:rsid w:val="00840D1D"/>
    <w:rsid w:val="00842CC5"/>
    <w:rsid w:val="008430E4"/>
    <w:rsid w:val="00845342"/>
    <w:rsid w:val="008458D2"/>
    <w:rsid w:val="00847771"/>
    <w:rsid w:val="00850C75"/>
    <w:rsid w:val="00855FA0"/>
    <w:rsid w:val="00857539"/>
    <w:rsid w:val="00861A5D"/>
    <w:rsid w:val="008645DB"/>
    <w:rsid w:val="008674D4"/>
    <w:rsid w:val="00870523"/>
    <w:rsid w:val="00871378"/>
    <w:rsid w:val="00872E69"/>
    <w:rsid w:val="00875E6A"/>
    <w:rsid w:val="008808CA"/>
    <w:rsid w:val="00884369"/>
    <w:rsid w:val="00884D0D"/>
    <w:rsid w:val="00886290"/>
    <w:rsid w:val="00890B5F"/>
    <w:rsid w:val="008921CC"/>
    <w:rsid w:val="00892B04"/>
    <w:rsid w:val="00893292"/>
    <w:rsid w:val="00897601"/>
    <w:rsid w:val="008A1EB4"/>
    <w:rsid w:val="008A1FCC"/>
    <w:rsid w:val="008A275E"/>
    <w:rsid w:val="008A38DD"/>
    <w:rsid w:val="008A5339"/>
    <w:rsid w:val="008A7074"/>
    <w:rsid w:val="008B4150"/>
    <w:rsid w:val="008B4BA4"/>
    <w:rsid w:val="008B6B49"/>
    <w:rsid w:val="008B792C"/>
    <w:rsid w:val="008B7BF8"/>
    <w:rsid w:val="008C10C0"/>
    <w:rsid w:val="008C4D33"/>
    <w:rsid w:val="008C7767"/>
    <w:rsid w:val="008D26CA"/>
    <w:rsid w:val="008D29FB"/>
    <w:rsid w:val="008D456D"/>
    <w:rsid w:val="008D5315"/>
    <w:rsid w:val="008D670F"/>
    <w:rsid w:val="008D6C2C"/>
    <w:rsid w:val="008E0304"/>
    <w:rsid w:val="008E3AAC"/>
    <w:rsid w:val="008E4E4C"/>
    <w:rsid w:val="008E53DA"/>
    <w:rsid w:val="008E5E3A"/>
    <w:rsid w:val="008E741B"/>
    <w:rsid w:val="008F7E08"/>
    <w:rsid w:val="0090329A"/>
    <w:rsid w:val="00903350"/>
    <w:rsid w:val="00906173"/>
    <w:rsid w:val="009072D5"/>
    <w:rsid w:val="00910A39"/>
    <w:rsid w:val="00910E3A"/>
    <w:rsid w:val="00913EE1"/>
    <w:rsid w:val="0091468B"/>
    <w:rsid w:val="00914883"/>
    <w:rsid w:val="00914FF6"/>
    <w:rsid w:val="0091674F"/>
    <w:rsid w:val="009170B6"/>
    <w:rsid w:val="00921921"/>
    <w:rsid w:val="00922AA3"/>
    <w:rsid w:val="00924E7E"/>
    <w:rsid w:val="00925774"/>
    <w:rsid w:val="00927AC8"/>
    <w:rsid w:val="00933C1B"/>
    <w:rsid w:val="00934358"/>
    <w:rsid w:val="0094730A"/>
    <w:rsid w:val="009526F3"/>
    <w:rsid w:val="00960DDF"/>
    <w:rsid w:val="0096173E"/>
    <w:rsid w:val="009625E9"/>
    <w:rsid w:val="00972227"/>
    <w:rsid w:val="00972502"/>
    <w:rsid w:val="0097597D"/>
    <w:rsid w:val="00976EC4"/>
    <w:rsid w:val="009770AD"/>
    <w:rsid w:val="00983C59"/>
    <w:rsid w:val="00983D95"/>
    <w:rsid w:val="009845A0"/>
    <w:rsid w:val="0099037C"/>
    <w:rsid w:val="0099185C"/>
    <w:rsid w:val="009923CF"/>
    <w:rsid w:val="00993C61"/>
    <w:rsid w:val="00993E1A"/>
    <w:rsid w:val="009974B9"/>
    <w:rsid w:val="009A0146"/>
    <w:rsid w:val="009A0168"/>
    <w:rsid w:val="009A0A4E"/>
    <w:rsid w:val="009A0B7F"/>
    <w:rsid w:val="009A6E5E"/>
    <w:rsid w:val="009A72AA"/>
    <w:rsid w:val="009B0F09"/>
    <w:rsid w:val="009B189E"/>
    <w:rsid w:val="009B2887"/>
    <w:rsid w:val="009B4EE4"/>
    <w:rsid w:val="009B74DA"/>
    <w:rsid w:val="009C1EE0"/>
    <w:rsid w:val="009C3B5F"/>
    <w:rsid w:val="009C408E"/>
    <w:rsid w:val="009C78C1"/>
    <w:rsid w:val="009D033E"/>
    <w:rsid w:val="009D16F2"/>
    <w:rsid w:val="009D3BC6"/>
    <w:rsid w:val="009D652C"/>
    <w:rsid w:val="009E3195"/>
    <w:rsid w:val="009E38AA"/>
    <w:rsid w:val="009E4433"/>
    <w:rsid w:val="009E44FB"/>
    <w:rsid w:val="009F4D0B"/>
    <w:rsid w:val="009F5E15"/>
    <w:rsid w:val="009F69FB"/>
    <w:rsid w:val="009F6E77"/>
    <w:rsid w:val="00A00239"/>
    <w:rsid w:val="00A04538"/>
    <w:rsid w:val="00A07AD7"/>
    <w:rsid w:val="00A102D3"/>
    <w:rsid w:val="00A10976"/>
    <w:rsid w:val="00A10AF7"/>
    <w:rsid w:val="00A14FE4"/>
    <w:rsid w:val="00A150C0"/>
    <w:rsid w:val="00A22ECF"/>
    <w:rsid w:val="00A234DC"/>
    <w:rsid w:val="00A23DF1"/>
    <w:rsid w:val="00A27EAE"/>
    <w:rsid w:val="00A30BF5"/>
    <w:rsid w:val="00A3268B"/>
    <w:rsid w:val="00A36FC8"/>
    <w:rsid w:val="00A40733"/>
    <w:rsid w:val="00A409A0"/>
    <w:rsid w:val="00A43EAC"/>
    <w:rsid w:val="00A44207"/>
    <w:rsid w:val="00A44B11"/>
    <w:rsid w:val="00A4628B"/>
    <w:rsid w:val="00A46E49"/>
    <w:rsid w:val="00A50228"/>
    <w:rsid w:val="00A548EA"/>
    <w:rsid w:val="00A56586"/>
    <w:rsid w:val="00A56AB4"/>
    <w:rsid w:val="00A577DF"/>
    <w:rsid w:val="00A629B5"/>
    <w:rsid w:val="00A64DC4"/>
    <w:rsid w:val="00A6540F"/>
    <w:rsid w:val="00A663DA"/>
    <w:rsid w:val="00A70D23"/>
    <w:rsid w:val="00A743BB"/>
    <w:rsid w:val="00A76188"/>
    <w:rsid w:val="00A80BA8"/>
    <w:rsid w:val="00A82109"/>
    <w:rsid w:val="00A825D1"/>
    <w:rsid w:val="00A82C23"/>
    <w:rsid w:val="00A83DC5"/>
    <w:rsid w:val="00A94730"/>
    <w:rsid w:val="00A95B90"/>
    <w:rsid w:val="00A97009"/>
    <w:rsid w:val="00AA0E97"/>
    <w:rsid w:val="00AB1B15"/>
    <w:rsid w:val="00AB537F"/>
    <w:rsid w:val="00AC0862"/>
    <w:rsid w:val="00AC1C9A"/>
    <w:rsid w:val="00AC1F18"/>
    <w:rsid w:val="00AC1F64"/>
    <w:rsid w:val="00AC2D68"/>
    <w:rsid w:val="00AC2F62"/>
    <w:rsid w:val="00AC64B4"/>
    <w:rsid w:val="00AD0E7B"/>
    <w:rsid w:val="00AD132E"/>
    <w:rsid w:val="00AD3E51"/>
    <w:rsid w:val="00AD48D1"/>
    <w:rsid w:val="00AE4363"/>
    <w:rsid w:val="00AF037C"/>
    <w:rsid w:val="00AF0F22"/>
    <w:rsid w:val="00AF3792"/>
    <w:rsid w:val="00AF41B7"/>
    <w:rsid w:val="00AF4D42"/>
    <w:rsid w:val="00AF6250"/>
    <w:rsid w:val="00B0072B"/>
    <w:rsid w:val="00B016C5"/>
    <w:rsid w:val="00B017E7"/>
    <w:rsid w:val="00B043CB"/>
    <w:rsid w:val="00B04D65"/>
    <w:rsid w:val="00B051DD"/>
    <w:rsid w:val="00B05A6A"/>
    <w:rsid w:val="00B06BE7"/>
    <w:rsid w:val="00B07A9F"/>
    <w:rsid w:val="00B10118"/>
    <w:rsid w:val="00B137E9"/>
    <w:rsid w:val="00B1476E"/>
    <w:rsid w:val="00B16618"/>
    <w:rsid w:val="00B16740"/>
    <w:rsid w:val="00B22039"/>
    <w:rsid w:val="00B230B8"/>
    <w:rsid w:val="00B27495"/>
    <w:rsid w:val="00B310F9"/>
    <w:rsid w:val="00B31267"/>
    <w:rsid w:val="00B41C80"/>
    <w:rsid w:val="00B42729"/>
    <w:rsid w:val="00B467D6"/>
    <w:rsid w:val="00B47241"/>
    <w:rsid w:val="00B472C5"/>
    <w:rsid w:val="00B4750C"/>
    <w:rsid w:val="00B477DB"/>
    <w:rsid w:val="00B50D7B"/>
    <w:rsid w:val="00B519DE"/>
    <w:rsid w:val="00B53D3A"/>
    <w:rsid w:val="00B53F7F"/>
    <w:rsid w:val="00B5410A"/>
    <w:rsid w:val="00B54A51"/>
    <w:rsid w:val="00B54DD8"/>
    <w:rsid w:val="00B56467"/>
    <w:rsid w:val="00B56997"/>
    <w:rsid w:val="00B56C67"/>
    <w:rsid w:val="00B61354"/>
    <w:rsid w:val="00B61E1C"/>
    <w:rsid w:val="00B62B8A"/>
    <w:rsid w:val="00B62F2A"/>
    <w:rsid w:val="00B63573"/>
    <w:rsid w:val="00B717AF"/>
    <w:rsid w:val="00B74D7E"/>
    <w:rsid w:val="00B76C9A"/>
    <w:rsid w:val="00B76F58"/>
    <w:rsid w:val="00B7708D"/>
    <w:rsid w:val="00B8050D"/>
    <w:rsid w:val="00B825B7"/>
    <w:rsid w:val="00B8328E"/>
    <w:rsid w:val="00B84EF3"/>
    <w:rsid w:val="00B85F88"/>
    <w:rsid w:val="00B86180"/>
    <w:rsid w:val="00B92CE1"/>
    <w:rsid w:val="00B92D27"/>
    <w:rsid w:val="00B931D4"/>
    <w:rsid w:val="00B937A5"/>
    <w:rsid w:val="00B94452"/>
    <w:rsid w:val="00B94794"/>
    <w:rsid w:val="00B94E48"/>
    <w:rsid w:val="00B95CF2"/>
    <w:rsid w:val="00B9697C"/>
    <w:rsid w:val="00B97E29"/>
    <w:rsid w:val="00BA06F9"/>
    <w:rsid w:val="00BA3666"/>
    <w:rsid w:val="00BA3ECC"/>
    <w:rsid w:val="00BA555F"/>
    <w:rsid w:val="00BA6899"/>
    <w:rsid w:val="00BA7EDC"/>
    <w:rsid w:val="00BB05AE"/>
    <w:rsid w:val="00BB0FA5"/>
    <w:rsid w:val="00BB3A4F"/>
    <w:rsid w:val="00BB5027"/>
    <w:rsid w:val="00BB6E91"/>
    <w:rsid w:val="00BB7D69"/>
    <w:rsid w:val="00BC1A0E"/>
    <w:rsid w:val="00BC2C97"/>
    <w:rsid w:val="00BC2D2D"/>
    <w:rsid w:val="00BC2F1B"/>
    <w:rsid w:val="00BC53C6"/>
    <w:rsid w:val="00BD088B"/>
    <w:rsid w:val="00BD1AEC"/>
    <w:rsid w:val="00BD3664"/>
    <w:rsid w:val="00BD3C4A"/>
    <w:rsid w:val="00BD60E8"/>
    <w:rsid w:val="00BD6305"/>
    <w:rsid w:val="00BD6B65"/>
    <w:rsid w:val="00BD7C94"/>
    <w:rsid w:val="00BE0C78"/>
    <w:rsid w:val="00BE249C"/>
    <w:rsid w:val="00BE2625"/>
    <w:rsid w:val="00BE293B"/>
    <w:rsid w:val="00BF0239"/>
    <w:rsid w:val="00BF2769"/>
    <w:rsid w:val="00C010A7"/>
    <w:rsid w:val="00C05263"/>
    <w:rsid w:val="00C0780A"/>
    <w:rsid w:val="00C138E7"/>
    <w:rsid w:val="00C156F2"/>
    <w:rsid w:val="00C16E6F"/>
    <w:rsid w:val="00C17D5A"/>
    <w:rsid w:val="00C17ED7"/>
    <w:rsid w:val="00C2048A"/>
    <w:rsid w:val="00C22571"/>
    <w:rsid w:val="00C27515"/>
    <w:rsid w:val="00C40D30"/>
    <w:rsid w:val="00C41F00"/>
    <w:rsid w:val="00C42CA8"/>
    <w:rsid w:val="00C4390B"/>
    <w:rsid w:val="00C44473"/>
    <w:rsid w:val="00C45A80"/>
    <w:rsid w:val="00C47C08"/>
    <w:rsid w:val="00C47CDC"/>
    <w:rsid w:val="00C543FD"/>
    <w:rsid w:val="00C57F04"/>
    <w:rsid w:val="00C60277"/>
    <w:rsid w:val="00C60B59"/>
    <w:rsid w:val="00C60B93"/>
    <w:rsid w:val="00C60D4D"/>
    <w:rsid w:val="00C63565"/>
    <w:rsid w:val="00C63832"/>
    <w:rsid w:val="00C71D01"/>
    <w:rsid w:val="00C7239A"/>
    <w:rsid w:val="00C74670"/>
    <w:rsid w:val="00C74D79"/>
    <w:rsid w:val="00C74E17"/>
    <w:rsid w:val="00C76835"/>
    <w:rsid w:val="00C80113"/>
    <w:rsid w:val="00C81ADC"/>
    <w:rsid w:val="00C83039"/>
    <w:rsid w:val="00C851D3"/>
    <w:rsid w:val="00C87F2B"/>
    <w:rsid w:val="00C90D37"/>
    <w:rsid w:val="00C93A55"/>
    <w:rsid w:val="00C96640"/>
    <w:rsid w:val="00C96A2B"/>
    <w:rsid w:val="00CA4941"/>
    <w:rsid w:val="00CA58F2"/>
    <w:rsid w:val="00CA6670"/>
    <w:rsid w:val="00CB137F"/>
    <w:rsid w:val="00CB16AE"/>
    <w:rsid w:val="00CC3E37"/>
    <w:rsid w:val="00CC47A2"/>
    <w:rsid w:val="00CD1FE2"/>
    <w:rsid w:val="00CD6CAD"/>
    <w:rsid w:val="00CE05EC"/>
    <w:rsid w:val="00CE2EE2"/>
    <w:rsid w:val="00CE68D4"/>
    <w:rsid w:val="00CF1F34"/>
    <w:rsid w:val="00CF2F8C"/>
    <w:rsid w:val="00CF31EC"/>
    <w:rsid w:val="00CF743C"/>
    <w:rsid w:val="00D0071F"/>
    <w:rsid w:val="00D0147E"/>
    <w:rsid w:val="00D02FD5"/>
    <w:rsid w:val="00D034BA"/>
    <w:rsid w:val="00D03A3B"/>
    <w:rsid w:val="00D04CC2"/>
    <w:rsid w:val="00D04CCA"/>
    <w:rsid w:val="00D04CCD"/>
    <w:rsid w:val="00D063FD"/>
    <w:rsid w:val="00D14166"/>
    <w:rsid w:val="00D22733"/>
    <w:rsid w:val="00D22EF7"/>
    <w:rsid w:val="00D2367C"/>
    <w:rsid w:val="00D23E70"/>
    <w:rsid w:val="00D24DDC"/>
    <w:rsid w:val="00D260CE"/>
    <w:rsid w:val="00D263F8"/>
    <w:rsid w:val="00D339FA"/>
    <w:rsid w:val="00D33EF1"/>
    <w:rsid w:val="00D3433A"/>
    <w:rsid w:val="00D347C0"/>
    <w:rsid w:val="00D41482"/>
    <w:rsid w:val="00D436C3"/>
    <w:rsid w:val="00D4402E"/>
    <w:rsid w:val="00D4424E"/>
    <w:rsid w:val="00D4447D"/>
    <w:rsid w:val="00D544B3"/>
    <w:rsid w:val="00D55540"/>
    <w:rsid w:val="00D56EC7"/>
    <w:rsid w:val="00D572DE"/>
    <w:rsid w:val="00D665B1"/>
    <w:rsid w:val="00D67C22"/>
    <w:rsid w:val="00D7130C"/>
    <w:rsid w:val="00D726FF"/>
    <w:rsid w:val="00D7321F"/>
    <w:rsid w:val="00D743A8"/>
    <w:rsid w:val="00D77A06"/>
    <w:rsid w:val="00D77B47"/>
    <w:rsid w:val="00D80845"/>
    <w:rsid w:val="00D81C1A"/>
    <w:rsid w:val="00D85AB6"/>
    <w:rsid w:val="00D92A4E"/>
    <w:rsid w:val="00D93B37"/>
    <w:rsid w:val="00D94A02"/>
    <w:rsid w:val="00D972EB"/>
    <w:rsid w:val="00DA0A9E"/>
    <w:rsid w:val="00DA0C37"/>
    <w:rsid w:val="00DA1A13"/>
    <w:rsid w:val="00DA27FB"/>
    <w:rsid w:val="00DA341C"/>
    <w:rsid w:val="00DB1A89"/>
    <w:rsid w:val="00DB1AEE"/>
    <w:rsid w:val="00DB4E2A"/>
    <w:rsid w:val="00DC07EC"/>
    <w:rsid w:val="00DC13E2"/>
    <w:rsid w:val="00DC1CDC"/>
    <w:rsid w:val="00DC2736"/>
    <w:rsid w:val="00DC417E"/>
    <w:rsid w:val="00DC4941"/>
    <w:rsid w:val="00DC7B47"/>
    <w:rsid w:val="00DD0487"/>
    <w:rsid w:val="00DD0677"/>
    <w:rsid w:val="00DD1DC6"/>
    <w:rsid w:val="00DD2347"/>
    <w:rsid w:val="00DD3677"/>
    <w:rsid w:val="00DE3771"/>
    <w:rsid w:val="00DE5E7C"/>
    <w:rsid w:val="00DF01ED"/>
    <w:rsid w:val="00DF229A"/>
    <w:rsid w:val="00DF4702"/>
    <w:rsid w:val="00DF7479"/>
    <w:rsid w:val="00DF74D4"/>
    <w:rsid w:val="00E02A27"/>
    <w:rsid w:val="00E063C9"/>
    <w:rsid w:val="00E11DB8"/>
    <w:rsid w:val="00E128CD"/>
    <w:rsid w:val="00E16A89"/>
    <w:rsid w:val="00E1788C"/>
    <w:rsid w:val="00E20B88"/>
    <w:rsid w:val="00E226E3"/>
    <w:rsid w:val="00E24B9E"/>
    <w:rsid w:val="00E268F2"/>
    <w:rsid w:val="00E27F87"/>
    <w:rsid w:val="00E30117"/>
    <w:rsid w:val="00E3014F"/>
    <w:rsid w:val="00E31C14"/>
    <w:rsid w:val="00E33C57"/>
    <w:rsid w:val="00E340A0"/>
    <w:rsid w:val="00E35951"/>
    <w:rsid w:val="00E364CB"/>
    <w:rsid w:val="00E369A2"/>
    <w:rsid w:val="00E37BA1"/>
    <w:rsid w:val="00E37D62"/>
    <w:rsid w:val="00E40449"/>
    <w:rsid w:val="00E432D2"/>
    <w:rsid w:val="00E5187E"/>
    <w:rsid w:val="00E54290"/>
    <w:rsid w:val="00E57271"/>
    <w:rsid w:val="00E61785"/>
    <w:rsid w:val="00E639F8"/>
    <w:rsid w:val="00E63D2E"/>
    <w:rsid w:val="00E73048"/>
    <w:rsid w:val="00E804E9"/>
    <w:rsid w:val="00E84714"/>
    <w:rsid w:val="00E8475F"/>
    <w:rsid w:val="00E85E08"/>
    <w:rsid w:val="00E9040A"/>
    <w:rsid w:val="00E953BD"/>
    <w:rsid w:val="00E96E43"/>
    <w:rsid w:val="00E96F0B"/>
    <w:rsid w:val="00E96FF8"/>
    <w:rsid w:val="00E97342"/>
    <w:rsid w:val="00E97C61"/>
    <w:rsid w:val="00EA07E1"/>
    <w:rsid w:val="00EA1812"/>
    <w:rsid w:val="00EA2C6C"/>
    <w:rsid w:val="00EA6852"/>
    <w:rsid w:val="00EB5E70"/>
    <w:rsid w:val="00EC0DF7"/>
    <w:rsid w:val="00EC16DC"/>
    <w:rsid w:val="00EC2959"/>
    <w:rsid w:val="00EC2FAC"/>
    <w:rsid w:val="00EC454E"/>
    <w:rsid w:val="00EC5882"/>
    <w:rsid w:val="00EC5D87"/>
    <w:rsid w:val="00EC7A0E"/>
    <w:rsid w:val="00ED03A9"/>
    <w:rsid w:val="00ED4440"/>
    <w:rsid w:val="00ED7DC0"/>
    <w:rsid w:val="00EE22A6"/>
    <w:rsid w:val="00EE2A1A"/>
    <w:rsid w:val="00EE2BB5"/>
    <w:rsid w:val="00EE3EB8"/>
    <w:rsid w:val="00EE5DFC"/>
    <w:rsid w:val="00EE5FA6"/>
    <w:rsid w:val="00EF254F"/>
    <w:rsid w:val="00EF2812"/>
    <w:rsid w:val="00EF635F"/>
    <w:rsid w:val="00F02E0C"/>
    <w:rsid w:val="00F03975"/>
    <w:rsid w:val="00F03A38"/>
    <w:rsid w:val="00F0691C"/>
    <w:rsid w:val="00F1142F"/>
    <w:rsid w:val="00F14CFA"/>
    <w:rsid w:val="00F15EFC"/>
    <w:rsid w:val="00F176DC"/>
    <w:rsid w:val="00F21804"/>
    <w:rsid w:val="00F23C83"/>
    <w:rsid w:val="00F26DC6"/>
    <w:rsid w:val="00F30D71"/>
    <w:rsid w:val="00F31474"/>
    <w:rsid w:val="00F32541"/>
    <w:rsid w:val="00F3296D"/>
    <w:rsid w:val="00F35DDB"/>
    <w:rsid w:val="00F366C8"/>
    <w:rsid w:val="00F42C34"/>
    <w:rsid w:val="00F43123"/>
    <w:rsid w:val="00F514E7"/>
    <w:rsid w:val="00F5378A"/>
    <w:rsid w:val="00F545B0"/>
    <w:rsid w:val="00F558D9"/>
    <w:rsid w:val="00F570FD"/>
    <w:rsid w:val="00F61057"/>
    <w:rsid w:val="00F62136"/>
    <w:rsid w:val="00F668ED"/>
    <w:rsid w:val="00F67DE9"/>
    <w:rsid w:val="00F72A85"/>
    <w:rsid w:val="00F74A83"/>
    <w:rsid w:val="00F75384"/>
    <w:rsid w:val="00F7593B"/>
    <w:rsid w:val="00F77CD2"/>
    <w:rsid w:val="00F77D3F"/>
    <w:rsid w:val="00F80614"/>
    <w:rsid w:val="00F81C90"/>
    <w:rsid w:val="00F82195"/>
    <w:rsid w:val="00F83A38"/>
    <w:rsid w:val="00F943B5"/>
    <w:rsid w:val="00FA1E6C"/>
    <w:rsid w:val="00FA27DE"/>
    <w:rsid w:val="00FA5702"/>
    <w:rsid w:val="00FA747A"/>
    <w:rsid w:val="00FA7F61"/>
    <w:rsid w:val="00FB0040"/>
    <w:rsid w:val="00FB0D02"/>
    <w:rsid w:val="00FB38FF"/>
    <w:rsid w:val="00FB40A6"/>
    <w:rsid w:val="00FB581A"/>
    <w:rsid w:val="00FB6EF6"/>
    <w:rsid w:val="00FC1B40"/>
    <w:rsid w:val="00FC2121"/>
    <w:rsid w:val="00FC3196"/>
    <w:rsid w:val="00FC3450"/>
    <w:rsid w:val="00FC4E35"/>
    <w:rsid w:val="00FD3786"/>
    <w:rsid w:val="00FD3990"/>
    <w:rsid w:val="00FD6472"/>
    <w:rsid w:val="00FD6E29"/>
    <w:rsid w:val="00FD73EB"/>
    <w:rsid w:val="00FE0CAA"/>
    <w:rsid w:val="00FE1325"/>
    <w:rsid w:val="00FE2882"/>
    <w:rsid w:val="00FE3CD3"/>
    <w:rsid w:val="00FE4608"/>
    <w:rsid w:val="00FE5200"/>
    <w:rsid w:val="00FE52C2"/>
    <w:rsid w:val="00FE5C34"/>
    <w:rsid w:val="00FE722B"/>
    <w:rsid w:val="00FE7B13"/>
    <w:rsid w:val="00FF11D2"/>
    <w:rsid w:val="00FF2DE8"/>
    <w:rsid w:val="00FF3DE5"/>
    <w:rsid w:val="00FF5EE0"/>
    <w:rsid w:val="00FF69F1"/>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DED875"/>
  <w15:chartTrackingRefBased/>
  <w15:docId w15:val="{FA7EBD25-F6D2-4326-A203-A2011D6243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04AF7"/>
    <w:pPr>
      <w:keepNext/>
      <w:keepLines/>
      <w:spacing w:before="240" w:after="0"/>
      <w:outlineLvl w:val="0"/>
    </w:pPr>
    <w:rPr>
      <w:rFonts w:ascii="Arial" w:eastAsiaTheme="majorEastAsia" w:hAnsi="Arial" w:cstheme="majorBidi"/>
      <w:b/>
      <w:color w:val="4472C4" w:themeColor="accent1"/>
      <w:sz w:val="24"/>
      <w:szCs w:val="32"/>
      <w:u w:val="single"/>
    </w:rPr>
  </w:style>
  <w:style w:type="paragraph" w:styleId="Heading2">
    <w:name w:val="heading 2"/>
    <w:basedOn w:val="Normal"/>
    <w:next w:val="Normal"/>
    <w:link w:val="Heading2Char"/>
    <w:uiPriority w:val="9"/>
    <w:unhideWhenUsed/>
    <w:qFormat/>
    <w:rsid w:val="00402040"/>
    <w:pPr>
      <w:keepNext/>
      <w:keepLines/>
      <w:spacing w:before="40" w:after="0"/>
      <w:outlineLvl w:val="1"/>
    </w:pPr>
    <w:rPr>
      <w:rFonts w:ascii="Arial" w:eastAsiaTheme="majorEastAsia" w:hAnsi="Arial" w:cstheme="majorBidi"/>
      <w:b/>
      <w:szCs w:val="26"/>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E804E9"/>
    <w:pPr>
      <w:spacing w:after="0" w:line="240" w:lineRule="auto"/>
    </w:pPr>
  </w:style>
  <w:style w:type="character" w:styleId="Hyperlink">
    <w:name w:val="Hyperlink"/>
    <w:basedOn w:val="DefaultParagraphFont"/>
    <w:uiPriority w:val="99"/>
    <w:unhideWhenUsed/>
    <w:rsid w:val="006002B4"/>
    <w:rPr>
      <w:color w:val="0563C1" w:themeColor="hyperlink"/>
      <w:u w:val="single"/>
    </w:rPr>
  </w:style>
  <w:style w:type="character" w:styleId="UnresolvedMention">
    <w:name w:val="Unresolved Mention"/>
    <w:basedOn w:val="DefaultParagraphFont"/>
    <w:uiPriority w:val="99"/>
    <w:semiHidden/>
    <w:unhideWhenUsed/>
    <w:rsid w:val="006002B4"/>
    <w:rPr>
      <w:color w:val="605E5C"/>
      <w:shd w:val="clear" w:color="auto" w:fill="E1DFDD"/>
    </w:rPr>
  </w:style>
  <w:style w:type="paragraph" w:customStyle="1" w:styleId="paragraph">
    <w:name w:val="paragraph"/>
    <w:basedOn w:val="Normal"/>
    <w:rsid w:val="00B74D7E"/>
    <w:pPr>
      <w:spacing w:before="100" w:beforeAutospacing="1" w:after="100" w:afterAutospacing="1" w:line="240" w:lineRule="auto"/>
    </w:pPr>
    <w:rPr>
      <w:rFonts w:ascii="Times New Roman" w:eastAsia="Times New Roman" w:hAnsi="Times New Roman" w:cs="Times New Roman"/>
      <w:sz w:val="24"/>
      <w:szCs w:val="24"/>
      <w:lang w:eastAsia="en-CA"/>
    </w:rPr>
  </w:style>
  <w:style w:type="character" w:customStyle="1" w:styleId="normaltextrun">
    <w:name w:val="normaltextrun"/>
    <w:basedOn w:val="DefaultParagraphFont"/>
    <w:rsid w:val="00B74D7E"/>
  </w:style>
  <w:style w:type="character" w:customStyle="1" w:styleId="eop">
    <w:name w:val="eop"/>
    <w:basedOn w:val="DefaultParagraphFont"/>
    <w:rsid w:val="00B74D7E"/>
  </w:style>
  <w:style w:type="paragraph" w:styleId="ListParagraph">
    <w:name w:val="List Paragraph"/>
    <w:basedOn w:val="Normal"/>
    <w:uiPriority w:val="34"/>
    <w:qFormat/>
    <w:rsid w:val="005C04C9"/>
    <w:pPr>
      <w:ind w:left="720"/>
      <w:contextualSpacing/>
    </w:pPr>
  </w:style>
  <w:style w:type="paragraph" w:styleId="Header">
    <w:name w:val="header"/>
    <w:basedOn w:val="Normal"/>
    <w:link w:val="HeaderChar"/>
    <w:uiPriority w:val="99"/>
    <w:unhideWhenUsed/>
    <w:rsid w:val="002D245E"/>
    <w:pPr>
      <w:tabs>
        <w:tab w:val="center" w:pos="4680"/>
        <w:tab w:val="right" w:pos="9360"/>
      </w:tabs>
      <w:spacing w:after="0" w:line="240" w:lineRule="auto"/>
    </w:pPr>
  </w:style>
  <w:style w:type="character" w:customStyle="1" w:styleId="HeaderChar">
    <w:name w:val="Header Char"/>
    <w:basedOn w:val="DefaultParagraphFont"/>
    <w:link w:val="Header"/>
    <w:uiPriority w:val="99"/>
    <w:rsid w:val="002D245E"/>
  </w:style>
  <w:style w:type="paragraph" w:styleId="Footer">
    <w:name w:val="footer"/>
    <w:basedOn w:val="Normal"/>
    <w:link w:val="FooterChar"/>
    <w:uiPriority w:val="99"/>
    <w:unhideWhenUsed/>
    <w:rsid w:val="002D245E"/>
    <w:pPr>
      <w:tabs>
        <w:tab w:val="center" w:pos="4680"/>
        <w:tab w:val="right" w:pos="9360"/>
      </w:tabs>
      <w:spacing w:after="0" w:line="240" w:lineRule="auto"/>
    </w:pPr>
  </w:style>
  <w:style w:type="character" w:customStyle="1" w:styleId="FooterChar">
    <w:name w:val="Footer Char"/>
    <w:basedOn w:val="DefaultParagraphFont"/>
    <w:link w:val="Footer"/>
    <w:uiPriority w:val="99"/>
    <w:rsid w:val="002D245E"/>
  </w:style>
  <w:style w:type="character" w:customStyle="1" w:styleId="Heading1Char">
    <w:name w:val="Heading 1 Char"/>
    <w:basedOn w:val="DefaultParagraphFont"/>
    <w:link w:val="Heading1"/>
    <w:uiPriority w:val="9"/>
    <w:rsid w:val="00104AF7"/>
    <w:rPr>
      <w:rFonts w:ascii="Arial" w:eastAsiaTheme="majorEastAsia" w:hAnsi="Arial" w:cstheme="majorBidi"/>
      <w:b/>
      <w:color w:val="4472C4" w:themeColor="accent1"/>
      <w:sz w:val="24"/>
      <w:szCs w:val="32"/>
      <w:u w:val="single"/>
    </w:rPr>
  </w:style>
  <w:style w:type="character" w:customStyle="1" w:styleId="Heading2Char">
    <w:name w:val="Heading 2 Char"/>
    <w:basedOn w:val="DefaultParagraphFont"/>
    <w:link w:val="Heading2"/>
    <w:uiPriority w:val="9"/>
    <w:rsid w:val="00402040"/>
    <w:rPr>
      <w:rFonts w:ascii="Arial" w:eastAsiaTheme="majorEastAsia" w:hAnsi="Arial" w:cstheme="majorBidi"/>
      <w:b/>
      <w:szCs w:val="2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77959131">
      <w:bodyDiv w:val="1"/>
      <w:marLeft w:val="0"/>
      <w:marRight w:val="0"/>
      <w:marTop w:val="0"/>
      <w:marBottom w:val="0"/>
      <w:divBdr>
        <w:top w:val="none" w:sz="0" w:space="0" w:color="auto"/>
        <w:left w:val="none" w:sz="0" w:space="0" w:color="auto"/>
        <w:bottom w:val="none" w:sz="0" w:space="0" w:color="auto"/>
        <w:right w:val="none" w:sz="0" w:space="0" w:color="auto"/>
      </w:divBdr>
      <w:divsChild>
        <w:div w:id="33777914">
          <w:marLeft w:val="0"/>
          <w:marRight w:val="0"/>
          <w:marTop w:val="0"/>
          <w:marBottom w:val="0"/>
          <w:divBdr>
            <w:top w:val="none" w:sz="0" w:space="0" w:color="auto"/>
            <w:left w:val="none" w:sz="0" w:space="0" w:color="auto"/>
            <w:bottom w:val="none" w:sz="0" w:space="0" w:color="auto"/>
            <w:right w:val="none" w:sz="0" w:space="0" w:color="auto"/>
          </w:divBdr>
        </w:div>
        <w:div w:id="100761195">
          <w:marLeft w:val="0"/>
          <w:marRight w:val="0"/>
          <w:marTop w:val="0"/>
          <w:marBottom w:val="0"/>
          <w:divBdr>
            <w:top w:val="none" w:sz="0" w:space="0" w:color="auto"/>
            <w:left w:val="none" w:sz="0" w:space="0" w:color="auto"/>
            <w:bottom w:val="none" w:sz="0" w:space="0" w:color="auto"/>
            <w:right w:val="none" w:sz="0" w:space="0" w:color="auto"/>
          </w:divBdr>
        </w:div>
        <w:div w:id="952327748">
          <w:marLeft w:val="0"/>
          <w:marRight w:val="0"/>
          <w:marTop w:val="0"/>
          <w:marBottom w:val="0"/>
          <w:divBdr>
            <w:top w:val="none" w:sz="0" w:space="0" w:color="auto"/>
            <w:left w:val="none" w:sz="0" w:space="0" w:color="auto"/>
            <w:bottom w:val="none" w:sz="0" w:space="0" w:color="auto"/>
            <w:right w:val="none" w:sz="0" w:space="0" w:color="auto"/>
          </w:divBdr>
        </w:div>
        <w:div w:id="954794563">
          <w:marLeft w:val="0"/>
          <w:marRight w:val="0"/>
          <w:marTop w:val="0"/>
          <w:marBottom w:val="0"/>
          <w:divBdr>
            <w:top w:val="none" w:sz="0" w:space="0" w:color="auto"/>
            <w:left w:val="none" w:sz="0" w:space="0" w:color="auto"/>
            <w:bottom w:val="none" w:sz="0" w:space="0" w:color="auto"/>
            <w:right w:val="none" w:sz="0" w:space="0" w:color="auto"/>
          </w:divBdr>
          <w:divsChild>
            <w:div w:id="286133193">
              <w:marLeft w:val="0"/>
              <w:marRight w:val="0"/>
              <w:marTop w:val="0"/>
              <w:marBottom w:val="0"/>
              <w:divBdr>
                <w:top w:val="none" w:sz="0" w:space="0" w:color="auto"/>
                <w:left w:val="none" w:sz="0" w:space="0" w:color="auto"/>
                <w:bottom w:val="none" w:sz="0" w:space="0" w:color="auto"/>
                <w:right w:val="none" w:sz="0" w:space="0" w:color="auto"/>
              </w:divBdr>
            </w:div>
            <w:div w:id="1394546276">
              <w:marLeft w:val="0"/>
              <w:marRight w:val="0"/>
              <w:marTop w:val="0"/>
              <w:marBottom w:val="0"/>
              <w:divBdr>
                <w:top w:val="none" w:sz="0" w:space="0" w:color="auto"/>
                <w:left w:val="none" w:sz="0" w:space="0" w:color="auto"/>
                <w:bottom w:val="none" w:sz="0" w:space="0" w:color="auto"/>
                <w:right w:val="none" w:sz="0" w:space="0" w:color="auto"/>
              </w:divBdr>
            </w:div>
          </w:divsChild>
        </w:div>
        <w:div w:id="1022827246">
          <w:marLeft w:val="0"/>
          <w:marRight w:val="0"/>
          <w:marTop w:val="0"/>
          <w:marBottom w:val="0"/>
          <w:divBdr>
            <w:top w:val="none" w:sz="0" w:space="0" w:color="auto"/>
            <w:left w:val="none" w:sz="0" w:space="0" w:color="auto"/>
            <w:bottom w:val="none" w:sz="0" w:space="0" w:color="auto"/>
            <w:right w:val="none" w:sz="0" w:space="0" w:color="auto"/>
          </w:divBdr>
        </w:div>
        <w:div w:id="1125545339">
          <w:marLeft w:val="0"/>
          <w:marRight w:val="0"/>
          <w:marTop w:val="0"/>
          <w:marBottom w:val="0"/>
          <w:divBdr>
            <w:top w:val="none" w:sz="0" w:space="0" w:color="auto"/>
            <w:left w:val="none" w:sz="0" w:space="0" w:color="auto"/>
            <w:bottom w:val="none" w:sz="0" w:space="0" w:color="auto"/>
            <w:right w:val="none" w:sz="0" w:space="0" w:color="auto"/>
          </w:divBdr>
          <w:divsChild>
            <w:div w:id="1026709909">
              <w:marLeft w:val="0"/>
              <w:marRight w:val="0"/>
              <w:marTop w:val="0"/>
              <w:marBottom w:val="0"/>
              <w:divBdr>
                <w:top w:val="none" w:sz="0" w:space="0" w:color="auto"/>
                <w:left w:val="none" w:sz="0" w:space="0" w:color="auto"/>
                <w:bottom w:val="none" w:sz="0" w:space="0" w:color="auto"/>
                <w:right w:val="none" w:sz="0" w:space="0" w:color="auto"/>
              </w:divBdr>
            </w:div>
            <w:div w:id="1288707686">
              <w:marLeft w:val="0"/>
              <w:marRight w:val="0"/>
              <w:marTop w:val="0"/>
              <w:marBottom w:val="0"/>
              <w:divBdr>
                <w:top w:val="none" w:sz="0" w:space="0" w:color="auto"/>
                <w:left w:val="none" w:sz="0" w:space="0" w:color="auto"/>
                <w:bottom w:val="none" w:sz="0" w:space="0" w:color="auto"/>
                <w:right w:val="none" w:sz="0" w:space="0" w:color="auto"/>
              </w:divBdr>
            </w:div>
            <w:div w:id="1319307638">
              <w:marLeft w:val="0"/>
              <w:marRight w:val="0"/>
              <w:marTop w:val="0"/>
              <w:marBottom w:val="0"/>
              <w:divBdr>
                <w:top w:val="none" w:sz="0" w:space="0" w:color="auto"/>
                <w:left w:val="none" w:sz="0" w:space="0" w:color="auto"/>
                <w:bottom w:val="none" w:sz="0" w:space="0" w:color="auto"/>
                <w:right w:val="none" w:sz="0" w:space="0" w:color="auto"/>
              </w:divBdr>
            </w:div>
            <w:div w:id="1684820883">
              <w:marLeft w:val="0"/>
              <w:marRight w:val="0"/>
              <w:marTop w:val="0"/>
              <w:marBottom w:val="0"/>
              <w:divBdr>
                <w:top w:val="none" w:sz="0" w:space="0" w:color="auto"/>
                <w:left w:val="none" w:sz="0" w:space="0" w:color="auto"/>
                <w:bottom w:val="none" w:sz="0" w:space="0" w:color="auto"/>
                <w:right w:val="none" w:sz="0" w:space="0" w:color="auto"/>
              </w:divBdr>
            </w:div>
            <w:div w:id="2080663598">
              <w:marLeft w:val="0"/>
              <w:marRight w:val="0"/>
              <w:marTop w:val="0"/>
              <w:marBottom w:val="0"/>
              <w:divBdr>
                <w:top w:val="none" w:sz="0" w:space="0" w:color="auto"/>
                <w:left w:val="none" w:sz="0" w:space="0" w:color="auto"/>
                <w:bottom w:val="none" w:sz="0" w:space="0" w:color="auto"/>
                <w:right w:val="none" w:sz="0" w:space="0" w:color="auto"/>
              </w:divBdr>
            </w:div>
          </w:divsChild>
        </w:div>
        <w:div w:id="1457992102">
          <w:marLeft w:val="0"/>
          <w:marRight w:val="0"/>
          <w:marTop w:val="0"/>
          <w:marBottom w:val="0"/>
          <w:divBdr>
            <w:top w:val="none" w:sz="0" w:space="0" w:color="auto"/>
            <w:left w:val="none" w:sz="0" w:space="0" w:color="auto"/>
            <w:bottom w:val="none" w:sz="0" w:space="0" w:color="auto"/>
            <w:right w:val="none" w:sz="0" w:space="0" w:color="auto"/>
          </w:divBdr>
        </w:div>
        <w:div w:id="1543052991">
          <w:marLeft w:val="0"/>
          <w:marRight w:val="0"/>
          <w:marTop w:val="0"/>
          <w:marBottom w:val="0"/>
          <w:divBdr>
            <w:top w:val="none" w:sz="0" w:space="0" w:color="auto"/>
            <w:left w:val="none" w:sz="0" w:space="0" w:color="auto"/>
            <w:bottom w:val="none" w:sz="0" w:space="0" w:color="auto"/>
            <w:right w:val="none" w:sz="0" w:space="0" w:color="auto"/>
          </w:divBdr>
          <w:divsChild>
            <w:div w:id="409035742">
              <w:marLeft w:val="0"/>
              <w:marRight w:val="0"/>
              <w:marTop w:val="0"/>
              <w:marBottom w:val="0"/>
              <w:divBdr>
                <w:top w:val="none" w:sz="0" w:space="0" w:color="auto"/>
                <w:left w:val="none" w:sz="0" w:space="0" w:color="auto"/>
                <w:bottom w:val="none" w:sz="0" w:space="0" w:color="auto"/>
                <w:right w:val="none" w:sz="0" w:space="0" w:color="auto"/>
              </w:divBdr>
            </w:div>
            <w:div w:id="625627486">
              <w:marLeft w:val="0"/>
              <w:marRight w:val="0"/>
              <w:marTop w:val="0"/>
              <w:marBottom w:val="0"/>
              <w:divBdr>
                <w:top w:val="none" w:sz="0" w:space="0" w:color="auto"/>
                <w:left w:val="none" w:sz="0" w:space="0" w:color="auto"/>
                <w:bottom w:val="none" w:sz="0" w:space="0" w:color="auto"/>
                <w:right w:val="none" w:sz="0" w:space="0" w:color="auto"/>
              </w:divBdr>
            </w:div>
            <w:div w:id="2100052470">
              <w:marLeft w:val="0"/>
              <w:marRight w:val="0"/>
              <w:marTop w:val="0"/>
              <w:marBottom w:val="0"/>
              <w:divBdr>
                <w:top w:val="none" w:sz="0" w:space="0" w:color="auto"/>
                <w:left w:val="none" w:sz="0" w:space="0" w:color="auto"/>
                <w:bottom w:val="none" w:sz="0" w:space="0" w:color="auto"/>
                <w:right w:val="none" w:sz="0" w:space="0" w:color="auto"/>
              </w:divBdr>
            </w:div>
          </w:divsChild>
        </w:div>
        <w:div w:id="1863087162">
          <w:marLeft w:val="0"/>
          <w:marRight w:val="0"/>
          <w:marTop w:val="0"/>
          <w:marBottom w:val="0"/>
          <w:divBdr>
            <w:top w:val="none" w:sz="0" w:space="0" w:color="auto"/>
            <w:left w:val="none" w:sz="0" w:space="0" w:color="auto"/>
            <w:bottom w:val="none" w:sz="0" w:space="0" w:color="auto"/>
            <w:right w:val="none" w:sz="0" w:space="0" w:color="auto"/>
          </w:divBdr>
          <w:divsChild>
            <w:div w:id="651328057">
              <w:marLeft w:val="0"/>
              <w:marRight w:val="0"/>
              <w:marTop w:val="0"/>
              <w:marBottom w:val="0"/>
              <w:divBdr>
                <w:top w:val="none" w:sz="0" w:space="0" w:color="auto"/>
                <w:left w:val="none" w:sz="0" w:space="0" w:color="auto"/>
                <w:bottom w:val="none" w:sz="0" w:space="0" w:color="auto"/>
                <w:right w:val="none" w:sz="0" w:space="0" w:color="auto"/>
              </w:divBdr>
            </w:div>
            <w:div w:id="668361877">
              <w:marLeft w:val="0"/>
              <w:marRight w:val="0"/>
              <w:marTop w:val="0"/>
              <w:marBottom w:val="0"/>
              <w:divBdr>
                <w:top w:val="none" w:sz="0" w:space="0" w:color="auto"/>
                <w:left w:val="none" w:sz="0" w:space="0" w:color="auto"/>
                <w:bottom w:val="none" w:sz="0" w:space="0" w:color="auto"/>
                <w:right w:val="none" w:sz="0" w:space="0" w:color="auto"/>
              </w:divBdr>
            </w:div>
            <w:div w:id="723261910">
              <w:marLeft w:val="0"/>
              <w:marRight w:val="0"/>
              <w:marTop w:val="0"/>
              <w:marBottom w:val="0"/>
              <w:divBdr>
                <w:top w:val="none" w:sz="0" w:space="0" w:color="auto"/>
                <w:left w:val="none" w:sz="0" w:space="0" w:color="auto"/>
                <w:bottom w:val="none" w:sz="0" w:space="0" w:color="auto"/>
                <w:right w:val="none" w:sz="0" w:space="0" w:color="auto"/>
              </w:divBdr>
            </w:div>
            <w:div w:id="1204708655">
              <w:marLeft w:val="0"/>
              <w:marRight w:val="0"/>
              <w:marTop w:val="0"/>
              <w:marBottom w:val="0"/>
              <w:divBdr>
                <w:top w:val="none" w:sz="0" w:space="0" w:color="auto"/>
                <w:left w:val="none" w:sz="0" w:space="0" w:color="auto"/>
                <w:bottom w:val="none" w:sz="0" w:space="0" w:color="auto"/>
                <w:right w:val="none" w:sz="0" w:space="0" w:color="auto"/>
              </w:divBdr>
            </w:div>
            <w:div w:id="1387141123">
              <w:marLeft w:val="0"/>
              <w:marRight w:val="0"/>
              <w:marTop w:val="0"/>
              <w:marBottom w:val="0"/>
              <w:divBdr>
                <w:top w:val="none" w:sz="0" w:space="0" w:color="auto"/>
                <w:left w:val="none" w:sz="0" w:space="0" w:color="auto"/>
                <w:bottom w:val="none" w:sz="0" w:space="0" w:color="auto"/>
                <w:right w:val="none" w:sz="0" w:space="0" w:color="auto"/>
              </w:divBdr>
            </w:div>
          </w:divsChild>
        </w:div>
        <w:div w:id="2024355769">
          <w:marLeft w:val="0"/>
          <w:marRight w:val="0"/>
          <w:marTop w:val="0"/>
          <w:marBottom w:val="0"/>
          <w:divBdr>
            <w:top w:val="none" w:sz="0" w:space="0" w:color="auto"/>
            <w:left w:val="none" w:sz="0" w:space="0" w:color="auto"/>
            <w:bottom w:val="none" w:sz="0" w:space="0" w:color="auto"/>
            <w:right w:val="none" w:sz="0" w:space="0" w:color="auto"/>
          </w:divBdr>
          <w:divsChild>
            <w:div w:id="110368979">
              <w:marLeft w:val="0"/>
              <w:marRight w:val="0"/>
              <w:marTop w:val="0"/>
              <w:marBottom w:val="0"/>
              <w:divBdr>
                <w:top w:val="none" w:sz="0" w:space="0" w:color="auto"/>
                <w:left w:val="none" w:sz="0" w:space="0" w:color="auto"/>
                <w:bottom w:val="none" w:sz="0" w:space="0" w:color="auto"/>
                <w:right w:val="none" w:sz="0" w:space="0" w:color="auto"/>
              </w:divBdr>
            </w:div>
            <w:div w:id="170068819">
              <w:marLeft w:val="0"/>
              <w:marRight w:val="0"/>
              <w:marTop w:val="0"/>
              <w:marBottom w:val="0"/>
              <w:divBdr>
                <w:top w:val="none" w:sz="0" w:space="0" w:color="auto"/>
                <w:left w:val="none" w:sz="0" w:space="0" w:color="auto"/>
                <w:bottom w:val="none" w:sz="0" w:space="0" w:color="auto"/>
                <w:right w:val="none" w:sz="0" w:space="0" w:color="auto"/>
              </w:divBdr>
            </w:div>
            <w:div w:id="821120842">
              <w:marLeft w:val="0"/>
              <w:marRight w:val="0"/>
              <w:marTop w:val="0"/>
              <w:marBottom w:val="0"/>
              <w:divBdr>
                <w:top w:val="none" w:sz="0" w:space="0" w:color="auto"/>
                <w:left w:val="none" w:sz="0" w:space="0" w:color="auto"/>
                <w:bottom w:val="none" w:sz="0" w:space="0" w:color="auto"/>
                <w:right w:val="none" w:sz="0" w:space="0" w:color="auto"/>
              </w:divBdr>
            </w:div>
            <w:div w:id="1470052353">
              <w:marLeft w:val="0"/>
              <w:marRight w:val="0"/>
              <w:marTop w:val="0"/>
              <w:marBottom w:val="0"/>
              <w:divBdr>
                <w:top w:val="none" w:sz="0" w:space="0" w:color="auto"/>
                <w:left w:val="none" w:sz="0" w:space="0" w:color="auto"/>
                <w:bottom w:val="none" w:sz="0" w:space="0" w:color="auto"/>
                <w:right w:val="none" w:sz="0" w:space="0" w:color="auto"/>
              </w:divBdr>
            </w:div>
          </w:divsChild>
        </w:div>
        <w:div w:id="2043701757">
          <w:marLeft w:val="0"/>
          <w:marRight w:val="0"/>
          <w:marTop w:val="0"/>
          <w:marBottom w:val="0"/>
          <w:divBdr>
            <w:top w:val="none" w:sz="0" w:space="0" w:color="auto"/>
            <w:left w:val="none" w:sz="0" w:space="0" w:color="auto"/>
            <w:bottom w:val="none" w:sz="0" w:space="0" w:color="auto"/>
            <w:right w:val="none" w:sz="0" w:space="0" w:color="auto"/>
          </w:divBdr>
          <w:divsChild>
            <w:div w:id="1037968787">
              <w:marLeft w:val="0"/>
              <w:marRight w:val="0"/>
              <w:marTop w:val="0"/>
              <w:marBottom w:val="0"/>
              <w:divBdr>
                <w:top w:val="none" w:sz="0" w:space="0" w:color="auto"/>
                <w:left w:val="none" w:sz="0" w:space="0" w:color="auto"/>
                <w:bottom w:val="none" w:sz="0" w:space="0" w:color="auto"/>
                <w:right w:val="none" w:sz="0" w:space="0" w:color="auto"/>
              </w:divBdr>
            </w:div>
            <w:div w:id="1401977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hyperlink" Target="mailto:mike@summitagencies.ca"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wmcp\OneDrive%20-%20Summit%20Agencies\1%20TEMPLATES\Summit%20Procedur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B2AC91D1F76BA743BB4C60119D653C9D" ma:contentTypeVersion="4" ma:contentTypeDescription="Create a new document." ma:contentTypeScope="" ma:versionID="583589081f900720c992cc7d3570084c">
  <xsd:schema xmlns:xsd="http://www.w3.org/2001/XMLSchema" xmlns:xs="http://www.w3.org/2001/XMLSchema" xmlns:p="http://schemas.microsoft.com/office/2006/metadata/properties" xmlns:ns2="6ef02959-f35e-40f5-b4dd-968873dce2f2" targetNamespace="http://schemas.microsoft.com/office/2006/metadata/properties" ma:root="true" ma:fieldsID="aa917ae6bb09e91953b91a867166b780" ns2:_="">
    <xsd:import namespace="6ef02959-f35e-40f5-b4dd-968873dce2f2"/>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ef02959-f35e-40f5-b4dd-968873dce2f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27E79BB-790B-48CE-B901-4A563FE74F8D}">
  <ds:schemaRefs>
    <ds:schemaRef ds:uri="http://schemas.microsoft.com/sharepoint/v3/contenttype/forms"/>
  </ds:schemaRefs>
</ds:datastoreItem>
</file>

<file path=customXml/itemProps2.xml><?xml version="1.0" encoding="utf-8"?>
<ds:datastoreItem xmlns:ds="http://schemas.openxmlformats.org/officeDocument/2006/customXml" ds:itemID="{B10BB622-A872-4D58-BA3D-39A502C130C3}">
  <ds:schemaRefs>
    <ds:schemaRef ds:uri="http://schemas.openxmlformats.org/officeDocument/2006/bibliography"/>
  </ds:schemaRefs>
</ds:datastoreItem>
</file>

<file path=customXml/itemProps3.xml><?xml version="1.0" encoding="utf-8"?>
<ds:datastoreItem xmlns:ds="http://schemas.openxmlformats.org/officeDocument/2006/customXml" ds:itemID="{591545E3-E35B-4FA8-BC91-D586593339F4}">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797A43E1-BA70-447F-8730-0F913D161DC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ef02959-f35e-40f5-b4dd-968873dce2f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Summit Procedure</Template>
  <TotalTime>3451</TotalTime>
  <Pages>8</Pages>
  <Words>1718</Words>
  <Characters>8161</Characters>
  <Application>Microsoft Office Word</Application>
  <DocSecurity>0</DocSecurity>
  <Lines>194</Lines>
  <Paragraphs>110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9769</CharactersWithSpaces>
  <SharedDoc>false</SharedDoc>
  <HLinks>
    <vt:vector size="6" baseType="variant">
      <vt:variant>
        <vt:i4>3670045</vt:i4>
      </vt:variant>
      <vt:variant>
        <vt:i4>6</vt:i4>
      </vt:variant>
      <vt:variant>
        <vt:i4>0</vt:i4>
      </vt:variant>
      <vt:variant>
        <vt:i4>5</vt:i4>
      </vt:variant>
      <vt:variant>
        <vt:lpwstr>mailto:mike@summitagencies.ca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McPhee</dc:creator>
  <cp:keywords/>
  <dc:description/>
  <cp:lastModifiedBy>Mike McPhee</cp:lastModifiedBy>
  <cp:revision>595</cp:revision>
  <cp:lastPrinted>2020-05-06T19:50:00Z</cp:lastPrinted>
  <dcterms:created xsi:type="dcterms:W3CDTF">2024-12-21T14:46:00Z</dcterms:created>
  <dcterms:modified xsi:type="dcterms:W3CDTF">2026-07-18T11:21:00Z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0x010100B2AC91D1F76BA743BB4C60119D653C9D</vt:lpwstr>
  </property>
  <property fmtid="{D5CDD505-2E9C-101B-9397-08002B2CF9AE}" pid="4" name="GrammarlyDocumentId">
    <vt:lpwstr>09eb73df9e91ebde2e7fa46697c4cc067e3726012f952b22aec8605b719fd229</vt:lpwstr>
  </property>
</Properties>
</file>